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177BE" w14:textId="193C0742" w:rsidR="00171A7A" w:rsidRDefault="00B64E46" w:rsidP="00BA319A">
      <w:pPr>
        <w:pStyle w:val="ContactInfo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Fai</w:t>
      </w:r>
      <w:r w:rsidR="00FC603C" w:rsidRPr="0078565A">
        <w:rPr>
          <w:rFonts w:ascii="Century Gothic" w:hAnsi="Century Gothic"/>
          <w:sz w:val="18"/>
          <w:szCs w:val="18"/>
        </w:rPr>
        <w:t>rview International School</w:t>
      </w:r>
      <w:r w:rsidR="00FC603C" w:rsidRPr="0078565A">
        <w:rPr>
          <w:rFonts w:ascii="Century Gothic" w:hAnsi="Century Gothic"/>
          <w:sz w:val="18"/>
          <w:szCs w:val="18"/>
        </w:rPr>
        <w:tab/>
      </w:r>
      <w:r w:rsidR="00FC603C" w:rsidRPr="0078565A">
        <w:rPr>
          <w:rFonts w:ascii="Century Gothic" w:hAnsi="Century Gothic"/>
          <w:sz w:val="18"/>
          <w:szCs w:val="18"/>
        </w:rPr>
        <w:tab/>
      </w:r>
      <w:r w:rsidR="00FC603C" w:rsidRPr="0078565A">
        <w:rPr>
          <w:rFonts w:ascii="Century Gothic" w:hAnsi="Century Gothic"/>
          <w:sz w:val="18"/>
          <w:szCs w:val="18"/>
        </w:rPr>
        <w:tab/>
      </w:r>
      <w:r w:rsidR="00FC603C" w:rsidRPr="0078565A">
        <w:rPr>
          <w:rFonts w:ascii="Century Gothic" w:hAnsi="Century Gothic"/>
          <w:sz w:val="18"/>
          <w:szCs w:val="18"/>
        </w:rPr>
        <w:tab/>
      </w:r>
      <w:r w:rsidR="00FC603C" w:rsidRPr="0078565A">
        <w:rPr>
          <w:rFonts w:ascii="Century Gothic" w:hAnsi="Century Gothic"/>
          <w:sz w:val="18"/>
          <w:szCs w:val="18"/>
        </w:rPr>
        <w:tab/>
      </w:r>
    </w:p>
    <w:p w14:paraId="1A94FC06" w14:textId="77777777" w:rsidR="00667FE9" w:rsidRPr="00667FE9" w:rsidRDefault="00667FE9" w:rsidP="00171A7A">
      <w:pPr>
        <w:pStyle w:val="ContactInfo"/>
        <w:rPr>
          <w:rFonts w:ascii="Century Gothic" w:hAnsi="Century Gothic" w:cs="Arial"/>
          <w:color w:val="1A1A1A"/>
          <w:spacing w:val="0"/>
          <w:sz w:val="18"/>
          <w:szCs w:val="18"/>
        </w:rPr>
      </w:pPr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2A, </w:t>
      </w:r>
      <w:proofErr w:type="spellStart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>Jalan</w:t>
      </w:r>
      <w:proofErr w:type="spellEnd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 TP 2, </w:t>
      </w:r>
    </w:p>
    <w:p w14:paraId="57DA8CC9" w14:textId="77777777" w:rsidR="00667FE9" w:rsidRPr="00667FE9" w:rsidRDefault="00667FE9" w:rsidP="00171A7A">
      <w:pPr>
        <w:pStyle w:val="ContactInfo"/>
        <w:rPr>
          <w:rFonts w:ascii="Century Gothic" w:hAnsi="Century Gothic" w:cs="Arial"/>
          <w:color w:val="1A1A1A"/>
          <w:spacing w:val="0"/>
          <w:sz w:val="18"/>
          <w:szCs w:val="18"/>
        </w:rPr>
      </w:pPr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Taman </w:t>
      </w:r>
      <w:proofErr w:type="spellStart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>Perindustrian</w:t>
      </w:r>
      <w:proofErr w:type="spellEnd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 </w:t>
      </w:r>
      <w:proofErr w:type="spellStart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>Uep</w:t>
      </w:r>
      <w:proofErr w:type="spellEnd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, </w:t>
      </w:r>
    </w:p>
    <w:p w14:paraId="2276CEA1" w14:textId="77777777" w:rsidR="00667FE9" w:rsidRPr="00667FE9" w:rsidRDefault="00667FE9" w:rsidP="00171A7A">
      <w:pPr>
        <w:pStyle w:val="ContactInfo"/>
        <w:rPr>
          <w:rFonts w:ascii="Century Gothic" w:hAnsi="Century Gothic" w:cs="Arial"/>
          <w:color w:val="1A1A1A"/>
          <w:spacing w:val="0"/>
          <w:sz w:val="18"/>
          <w:szCs w:val="18"/>
        </w:rPr>
      </w:pPr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47600 </w:t>
      </w:r>
    </w:p>
    <w:p w14:paraId="6B278204" w14:textId="77777777" w:rsidR="00667FE9" w:rsidRPr="00667FE9" w:rsidRDefault="00667FE9" w:rsidP="00171A7A">
      <w:pPr>
        <w:pStyle w:val="ContactInfo"/>
        <w:rPr>
          <w:rFonts w:ascii="Century Gothic" w:hAnsi="Century Gothic" w:cs="Arial"/>
          <w:color w:val="1A1A1A"/>
          <w:spacing w:val="0"/>
          <w:sz w:val="18"/>
          <w:szCs w:val="18"/>
        </w:rPr>
      </w:pPr>
      <w:proofErr w:type="spellStart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>Subang</w:t>
      </w:r>
      <w:proofErr w:type="spellEnd"/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 xml:space="preserve"> Jaya, </w:t>
      </w:r>
    </w:p>
    <w:p w14:paraId="2FEAE182" w14:textId="65B3B322" w:rsidR="00171A7A" w:rsidRPr="00667FE9" w:rsidRDefault="00667FE9" w:rsidP="00171A7A">
      <w:pPr>
        <w:pStyle w:val="ContactInfo"/>
        <w:rPr>
          <w:rFonts w:ascii="Century Gothic" w:hAnsi="Century Gothic"/>
          <w:sz w:val="18"/>
          <w:szCs w:val="18"/>
        </w:rPr>
      </w:pPr>
      <w:r w:rsidRPr="00667FE9">
        <w:rPr>
          <w:rFonts w:ascii="Century Gothic" w:hAnsi="Century Gothic" w:cs="Arial"/>
          <w:color w:val="1A1A1A"/>
          <w:spacing w:val="0"/>
          <w:sz w:val="18"/>
          <w:szCs w:val="18"/>
        </w:rPr>
        <w:t>Selangor</w:t>
      </w:r>
    </w:p>
    <w:p w14:paraId="60D9FCEF" w14:textId="69F682F2" w:rsidR="00171A7A" w:rsidRPr="0078565A" w:rsidRDefault="00171A7A" w:rsidP="00171A7A">
      <w:pPr>
        <w:pStyle w:val="ContactInfo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Tel</w:t>
      </w:r>
      <w:proofErr w:type="gramStart"/>
      <w:r w:rsidRPr="0078565A">
        <w:rPr>
          <w:rFonts w:ascii="Century Gothic" w:hAnsi="Century Gothic"/>
          <w:sz w:val="18"/>
          <w:szCs w:val="18"/>
        </w:rPr>
        <w:t>:+</w:t>
      </w:r>
      <w:proofErr w:type="gramEnd"/>
      <w:r w:rsidRPr="0078565A">
        <w:rPr>
          <w:rFonts w:ascii="Century Gothic" w:hAnsi="Century Gothic"/>
          <w:sz w:val="18"/>
          <w:szCs w:val="18"/>
        </w:rPr>
        <w:t>6</w:t>
      </w:r>
      <w:r w:rsidR="00310651">
        <w:rPr>
          <w:rFonts w:ascii="Century Gothic" w:hAnsi="Century Gothic"/>
          <w:sz w:val="18"/>
          <w:szCs w:val="18"/>
        </w:rPr>
        <w:t>0172258894</w:t>
      </w:r>
    </w:p>
    <w:p w14:paraId="25C94C52" w14:textId="30C75707" w:rsidR="00171A7A" w:rsidRPr="0078565A" w:rsidRDefault="00171A7A" w:rsidP="00BA319A">
      <w:pPr>
        <w:pStyle w:val="ContactInfo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Email</w:t>
      </w:r>
      <w:proofErr w:type="gramStart"/>
      <w:r w:rsidRPr="0078565A">
        <w:rPr>
          <w:rFonts w:ascii="Century Gothic" w:hAnsi="Century Gothic"/>
          <w:sz w:val="18"/>
          <w:szCs w:val="18"/>
        </w:rPr>
        <w:t>:</w:t>
      </w:r>
      <w:r w:rsidR="00310651">
        <w:rPr>
          <w:rFonts w:ascii="Century Gothic" w:hAnsi="Century Gothic"/>
          <w:sz w:val="18"/>
          <w:szCs w:val="18"/>
        </w:rPr>
        <w:t>vicky.vallance@yahoo.co.uk</w:t>
      </w:r>
      <w:proofErr w:type="gramEnd"/>
    </w:p>
    <w:p w14:paraId="3681A40E" w14:textId="29681287" w:rsidR="001741B8" w:rsidRPr="00DB3D38" w:rsidRDefault="00310651" w:rsidP="001741B8">
      <w:pPr>
        <w:pStyle w:val="Name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Vicky Vallance</w:t>
      </w:r>
    </w:p>
    <w:p w14:paraId="267F84C1" w14:textId="189B84E2" w:rsidR="00171A7A" w:rsidRPr="00DB3D38" w:rsidRDefault="001741B8" w:rsidP="001741B8">
      <w:pPr>
        <w:pStyle w:val="Name"/>
        <w:rPr>
          <w:color w:val="595959" w:themeColor="text1" w:themeTint="A6"/>
        </w:rPr>
      </w:pPr>
      <w:r w:rsidRPr="00DB3D38">
        <w:rPr>
          <w:color w:val="595959" w:themeColor="text1" w:themeTint="A6"/>
        </w:rPr>
        <w:t>Physical Education teacher with 3 years’ experience in IB MYP.</w:t>
      </w:r>
    </w:p>
    <w:p w14:paraId="0514A786" w14:textId="77777777" w:rsidR="00DC205C" w:rsidRPr="0078565A" w:rsidRDefault="00B64E46" w:rsidP="00DC205C">
      <w:pPr>
        <w:pStyle w:val="SectionTitle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Personal Statement</w:t>
      </w:r>
    </w:p>
    <w:p w14:paraId="046B7721" w14:textId="47098929" w:rsidR="009E0640" w:rsidRDefault="00B64E46" w:rsidP="001651D1">
      <w:pPr>
        <w:pStyle w:val="NormalWeb"/>
        <w:ind w:right="-421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 w:cs="Arial"/>
          <w:sz w:val="18"/>
          <w:szCs w:val="18"/>
        </w:rPr>
        <w:t>Through my experiences</w:t>
      </w:r>
      <w:r w:rsidR="005E1744" w:rsidRPr="0078565A">
        <w:rPr>
          <w:rFonts w:ascii="Century Gothic" w:hAnsi="Century Gothic" w:cs="Arial"/>
          <w:sz w:val="18"/>
          <w:szCs w:val="18"/>
        </w:rPr>
        <w:t>,</w:t>
      </w:r>
      <w:r w:rsidRPr="0078565A">
        <w:rPr>
          <w:rFonts w:ascii="Century Gothic" w:hAnsi="Century Gothic" w:cs="Arial"/>
          <w:sz w:val="18"/>
          <w:szCs w:val="18"/>
        </w:rPr>
        <w:t xml:space="preserve"> I feel that I have developed a firm foundation for my career as a Physical Education teacher. I have the attributes to teach and stimulate children through an enjoyable yet challenging approach. </w:t>
      </w:r>
      <w:r w:rsidRPr="0078565A">
        <w:rPr>
          <w:rFonts w:ascii="Century Gothic" w:hAnsi="Century Gothic"/>
          <w:sz w:val="18"/>
          <w:szCs w:val="18"/>
        </w:rPr>
        <w:t>I have shown an open mind and</w:t>
      </w:r>
      <w:r w:rsidR="00CB605E" w:rsidRPr="0078565A">
        <w:rPr>
          <w:rFonts w:ascii="Century Gothic" w:hAnsi="Century Gothic"/>
          <w:sz w:val="18"/>
          <w:szCs w:val="18"/>
        </w:rPr>
        <w:t xml:space="preserve"> flexibility when </w:t>
      </w:r>
      <w:r w:rsidR="00294044" w:rsidRPr="0078565A">
        <w:rPr>
          <w:rFonts w:ascii="Century Gothic" w:hAnsi="Century Gothic"/>
          <w:sz w:val="18"/>
          <w:szCs w:val="18"/>
        </w:rPr>
        <w:t>remodelling</w:t>
      </w:r>
      <w:r w:rsidR="00CB605E" w:rsidRPr="0078565A">
        <w:rPr>
          <w:rFonts w:ascii="Century Gothic" w:hAnsi="Century Gothic"/>
          <w:sz w:val="18"/>
          <w:szCs w:val="18"/>
        </w:rPr>
        <w:t xml:space="preserve"> </w:t>
      </w:r>
      <w:r w:rsidR="002906CC" w:rsidRPr="0078565A">
        <w:rPr>
          <w:rFonts w:ascii="Century Gothic" w:hAnsi="Century Gothic"/>
          <w:sz w:val="18"/>
          <w:szCs w:val="18"/>
        </w:rPr>
        <w:t>the curric</w:t>
      </w:r>
      <w:r w:rsidR="00A20A46">
        <w:rPr>
          <w:rFonts w:ascii="Century Gothic" w:hAnsi="Century Gothic"/>
          <w:sz w:val="18"/>
          <w:szCs w:val="18"/>
        </w:rPr>
        <w:t>ula</w:t>
      </w:r>
      <w:r w:rsidR="000569E4">
        <w:rPr>
          <w:rFonts w:ascii="Century Gothic" w:hAnsi="Century Gothic"/>
          <w:sz w:val="18"/>
          <w:szCs w:val="18"/>
        </w:rPr>
        <w:t>r</w:t>
      </w:r>
      <w:r w:rsidR="009E0640">
        <w:rPr>
          <w:rFonts w:ascii="Century Gothic" w:hAnsi="Century Gothic"/>
          <w:sz w:val="18"/>
          <w:szCs w:val="18"/>
        </w:rPr>
        <w:t xml:space="preserve"> and</w:t>
      </w:r>
      <w:r w:rsidR="00A20A46">
        <w:rPr>
          <w:rFonts w:ascii="Century Gothic" w:hAnsi="Century Gothic"/>
          <w:sz w:val="18"/>
          <w:szCs w:val="18"/>
        </w:rPr>
        <w:t xml:space="preserve"> this was highlighted when</w:t>
      </w:r>
      <w:r w:rsidR="009E0640">
        <w:rPr>
          <w:rFonts w:ascii="Century Gothic" w:hAnsi="Century Gothic"/>
          <w:sz w:val="18"/>
          <w:szCs w:val="18"/>
        </w:rPr>
        <w:t xml:space="preserve"> </w:t>
      </w:r>
      <w:r w:rsidR="0077378B">
        <w:rPr>
          <w:rFonts w:ascii="Century Gothic" w:hAnsi="Century Gothic"/>
          <w:sz w:val="18"/>
          <w:szCs w:val="18"/>
        </w:rPr>
        <w:t xml:space="preserve">leading the </w:t>
      </w:r>
      <w:r w:rsidR="001741B8">
        <w:rPr>
          <w:rFonts w:ascii="Century Gothic" w:hAnsi="Century Gothic"/>
          <w:sz w:val="18"/>
          <w:szCs w:val="18"/>
        </w:rPr>
        <w:t xml:space="preserve">Performing Arts team through an IB </w:t>
      </w:r>
      <w:r w:rsidR="0077378B">
        <w:rPr>
          <w:rFonts w:ascii="Century Gothic" w:hAnsi="Century Gothic"/>
          <w:sz w:val="18"/>
          <w:szCs w:val="18"/>
        </w:rPr>
        <w:t xml:space="preserve">MYP </w:t>
      </w:r>
      <w:r w:rsidR="001741B8">
        <w:rPr>
          <w:rFonts w:ascii="Century Gothic" w:hAnsi="Century Gothic"/>
          <w:sz w:val="18"/>
          <w:szCs w:val="18"/>
        </w:rPr>
        <w:t>Evaluation</w:t>
      </w:r>
      <w:r w:rsidR="009E0640">
        <w:rPr>
          <w:rFonts w:ascii="Century Gothic" w:hAnsi="Century Gothic"/>
          <w:sz w:val="18"/>
          <w:szCs w:val="18"/>
        </w:rPr>
        <w:t>.</w:t>
      </w:r>
    </w:p>
    <w:p w14:paraId="29C5F05A" w14:textId="53DFB5B9" w:rsidR="00DC205C" w:rsidRPr="0078565A" w:rsidRDefault="00B64E46" w:rsidP="001651D1">
      <w:pPr>
        <w:pStyle w:val="NormalWeb"/>
        <w:ind w:right="-421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 xml:space="preserve">I feel passionately about the importance of </w:t>
      </w:r>
      <w:r w:rsidR="00CB605E" w:rsidRPr="0078565A">
        <w:rPr>
          <w:rFonts w:ascii="Century Gothic" w:hAnsi="Century Gothic"/>
          <w:sz w:val="18"/>
          <w:szCs w:val="18"/>
        </w:rPr>
        <w:t xml:space="preserve">Physical Education </w:t>
      </w:r>
      <w:r w:rsidRPr="0078565A">
        <w:rPr>
          <w:rFonts w:ascii="Century Gothic" w:hAnsi="Century Gothic"/>
          <w:sz w:val="18"/>
          <w:szCs w:val="18"/>
        </w:rPr>
        <w:t>within the curriculum and wider w</w:t>
      </w:r>
      <w:r w:rsidR="00CB605E" w:rsidRPr="0078565A">
        <w:rPr>
          <w:rFonts w:ascii="Century Gothic" w:hAnsi="Century Gothic"/>
          <w:sz w:val="18"/>
          <w:szCs w:val="18"/>
        </w:rPr>
        <w:t xml:space="preserve">orld. This </w:t>
      </w:r>
      <w:r w:rsidR="0078565A" w:rsidRPr="0078565A">
        <w:rPr>
          <w:rFonts w:ascii="Century Gothic" w:hAnsi="Century Gothic"/>
          <w:sz w:val="18"/>
          <w:szCs w:val="18"/>
        </w:rPr>
        <w:t xml:space="preserve">is </w:t>
      </w:r>
      <w:r w:rsidR="00A20A46" w:rsidRPr="00A20A46">
        <w:rPr>
          <w:rFonts w:ascii="Century Gothic" w:hAnsi="Century Gothic"/>
          <w:sz w:val="18"/>
          <w:szCs w:val="18"/>
        </w:rPr>
        <w:t>reinforced</w:t>
      </w:r>
      <w:r w:rsidR="0078565A" w:rsidRPr="0078565A">
        <w:rPr>
          <w:rFonts w:ascii="Century Gothic" w:hAnsi="Century Gothic"/>
          <w:sz w:val="18"/>
          <w:szCs w:val="18"/>
        </w:rPr>
        <w:t xml:space="preserve"> </w:t>
      </w:r>
      <w:r w:rsidR="009E0640">
        <w:rPr>
          <w:rFonts w:ascii="Century Gothic" w:hAnsi="Century Gothic"/>
          <w:sz w:val="18"/>
          <w:szCs w:val="18"/>
        </w:rPr>
        <w:t xml:space="preserve">through my </w:t>
      </w:r>
      <w:r w:rsidR="0077378B">
        <w:rPr>
          <w:rFonts w:ascii="Century Gothic" w:hAnsi="Century Gothic"/>
          <w:sz w:val="18"/>
          <w:szCs w:val="18"/>
        </w:rPr>
        <w:t>dedication to extra-curr</w:t>
      </w:r>
      <w:r w:rsidR="00A20A46">
        <w:rPr>
          <w:rFonts w:ascii="Century Gothic" w:hAnsi="Century Gothic"/>
          <w:sz w:val="18"/>
          <w:szCs w:val="18"/>
        </w:rPr>
        <w:t>icula</w:t>
      </w:r>
      <w:r w:rsidR="000569E4">
        <w:rPr>
          <w:rFonts w:ascii="Century Gothic" w:hAnsi="Century Gothic"/>
          <w:sz w:val="18"/>
          <w:szCs w:val="18"/>
        </w:rPr>
        <w:t>r</w:t>
      </w:r>
      <w:r w:rsidR="00A20A46">
        <w:rPr>
          <w:rFonts w:ascii="Century Gothic" w:hAnsi="Century Gothic"/>
          <w:sz w:val="18"/>
          <w:szCs w:val="18"/>
        </w:rPr>
        <w:t xml:space="preserve"> activities; they </w:t>
      </w:r>
      <w:r w:rsidR="0078565A" w:rsidRPr="0078565A">
        <w:rPr>
          <w:rFonts w:ascii="Century Gothic" w:hAnsi="Century Gothic"/>
          <w:sz w:val="18"/>
          <w:szCs w:val="18"/>
        </w:rPr>
        <w:t>allow</w:t>
      </w:r>
      <w:r w:rsidR="00A20A46">
        <w:rPr>
          <w:rFonts w:ascii="Century Gothic" w:hAnsi="Century Gothic"/>
          <w:sz w:val="18"/>
          <w:szCs w:val="18"/>
        </w:rPr>
        <w:t xml:space="preserve"> </w:t>
      </w:r>
      <w:r w:rsidRPr="0078565A">
        <w:rPr>
          <w:rFonts w:ascii="Century Gothic" w:hAnsi="Century Gothic"/>
          <w:sz w:val="18"/>
          <w:szCs w:val="18"/>
        </w:rPr>
        <w:t xml:space="preserve">students </w:t>
      </w:r>
      <w:r w:rsidR="00A20A46">
        <w:rPr>
          <w:rFonts w:ascii="Century Gothic" w:hAnsi="Century Gothic"/>
          <w:sz w:val="18"/>
          <w:szCs w:val="18"/>
        </w:rPr>
        <w:t>to</w:t>
      </w:r>
      <w:r w:rsidR="00CB605E" w:rsidRPr="0078565A">
        <w:rPr>
          <w:rFonts w:ascii="Century Gothic" w:hAnsi="Century Gothic"/>
          <w:sz w:val="18"/>
          <w:szCs w:val="18"/>
        </w:rPr>
        <w:t xml:space="preserve"> extend </w:t>
      </w:r>
      <w:r w:rsidR="00DA407B" w:rsidRPr="0078565A">
        <w:rPr>
          <w:rFonts w:ascii="Century Gothic" w:hAnsi="Century Gothic"/>
          <w:sz w:val="18"/>
          <w:szCs w:val="18"/>
        </w:rPr>
        <w:t xml:space="preserve">their </w:t>
      </w:r>
      <w:r w:rsidR="00CB605E" w:rsidRPr="0078565A">
        <w:rPr>
          <w:rFonts w:ascii="Century Gothic" w:hAnsi="Century Gothic"/>
          <w:sz w:val="18"/>
          <w:szCs w:val="18"/>
        </w:rPr>
        <w:t>learning outside of the classroom</w:t>
      </w:r>
      <w:r w:rsidRPr="0078565A">
        <w:rPr>
          <w:rFonts w:ascii="Century Gothic" w:hAnsi="Century Gothic"/>
          <w:sz w:val="18"/>
          <w:szCs w:val="18"/>
        </w:rPr>
        <w:t>. I</w:t>
      </w:r>
      <w:r w:rsidR="00816FAF">
        <w:rPr>
          <w:rFonts w:ascii="Century Gothic" w:hAnsi="Century Gothic"/>
          <w:sz w:val="18"/>
          <w:szCs w:val="18"/>
        </w:rPr>
        <w:t xml:space="preserve"> </w:t>
      </w:r>
      <w:r w:rsidR="001741B8">
        <w:rPr>
          <w:rFonts w:ascii="Century Gothic" w:hAnsi="Century Gothic"/>
          <w:sz w:val="18"/>
          <w:szCs w:val="18"/>
        </w:rPr>
        <w:t xml:space="preserve">have </w:t>
      </w:r>
      <w:r w:rsidR="00816FAF">
        <w:rPr>
          <w:rFonts w:ascii="Century Gothic" w:hAnsi="Century Gothic"/>
          <w:sz w:val="18"/>
          <w:szCs w:val="18"/>
        </w:rPr>
        <w:t>take</w:t>
      </w:r>
      <w:r w:rsidR="001741B8">
        <w:rPr>
          <w:rFonts w:ascii="Century Gothic" w:hAnsi="Century Gothic"/>
          <w:sz w:val="18"/>
          <w:szCs w:val="18"/>
        </w:rPr>
        <w:t>n</w:t>
      </w:r>
      <w:r w:rsidR="00816FAF">
        <w:rPr>
          <w:rFonts w:ascii="Century Gothic" w:hAnsi="Century Gothic"/>
          <w:sz w:val="18"/>
          <w:szCs w:val="18"/>
        </w:rPr>
        <w:t xml:space="preserve"> </w:t>
      </w:r>
      <w:r w:rsidR="009E0640">
        <w:rPr>
          <w:rFonts w:ascii="Century Gothic" w:hAnsi="Century Gothic"/>
          <w:sz w:val="18"/>
          <w:szCs w:val="18"/>
        </w:rPr>
        <w:t>on many additional responsibilities</w:t>
      </w:r>
      <w:r w:rsidR="001741B8">
        <w:rPr>
          <w:rFonts w:ascii="Century Gothic" w:hAnsi="Century Gothic"/>
          <w:sz w:val="18"/>
          <w:szCs w:val="18"/>
        </w:rPr>
        <w:t xml:space="preserve"> at</w:t>
      </w:r>
      <w:r w:rsidR="00816FAF">
        <w:rPr>
          <w:rFonts w:ascii="Century Gothic" w:hAnsi="Century Gothic"/>
          <w:sz w:val="18"/>
          <w:szCs w:val="18"/>
        </w:rPr>
        <w:t xml:space="preserve"> my current establishment</w:t>
      </w:r>
      <w:r w:rsidR="001741B8">
        <w:rPr>
          <w:rFonts w:ascii="Century Gothic" w:hAnsi="Century Gothic"/>
          <w:sz w:val="18"/>
          <w:szCs w:val="18"/>
        </w:rPr>
        <w:t xml:space="preserve"> including</w:t>
      </w:r>
      <w:proofErr w:type="gramStart"/>
      <w:r w:rsidR="001741B8">
        <w:rPr>
          <w:rFonts w:ascii="Century Gothic" w:hAnsi="Century Gothic"/>
          <w:sz w:val="18"/>
          <w:szCs w:val="18"/>
        </w:rPr>
        <w:t>;</w:t>
      </w:r>
      <w:proofErr w:type="gramEnd"/>
      <w:r w:rsidR="00816FAF">
        <w:rPr>
          <w:rFonts w:ascii="Century Gothic" w:hAnsi="Century Gothic"/>
          <w:sz w:val="18"/>
          <w:szCs w:val="18"/>
        </w:rPr>
        <w:t xml:space="preserve"> </w:t>
      </w:r>
      <w:r w:rsidR="0077378B">
        <w:rPr>
          <w:rFonts w:ascii="Century Gothic" w:hAnsi="Century Gothic"/>
          <w:sz w:val="18"/>
          <w:szCs w:val="18"/>
        </w:rPr>
        <w:t>past</w:t>
      </w:r>
      <w:r w:rsidR="00A20A46">
        <w:rPr>
          <w:rFonts w:ascii="Century Gothic" w:hAnsi="Century Gothic"/>
          <w:sz w:val="18"/>
          <w:szCs w:val="18"/>
        </w:rPr>
        <w:t>oral care</w:t>
      </w:r>
      <w:r w:rsidR="0077378B">
        <w:rPr>
          <w:rFonts w:ascii="Century Gothic" w:hAnsi="Century Gothic"/>
          <w:sz w:val="18"/>
          <w:szCs w:val="18"/>
        </w:rPr>
        <w:t>,</w:t>
      </w:r>
      <w:r w:rsidR="001741B8">
        <w:rPr>
          <w:rFonts w:ascii="Century Gothic" w:hAnsi="Century Gothic"/>
          <w:sz w:val="18"/>
          <w:szCs w:val="18"/>
        </w:rPr>
        <w:t xml:space="preserve"> mentoring and leading CPD sessions. </w:t>
      </w:r>
      <w:r w:rsidR="009E0640">
        <w:rPr>
          <w:rFonts w:ascii="Century Gothic" w:hAnsi="Century Gothic"/>
          <w:sz w:val="18"/>
          <w:szCs w:val="18"/>
        </w:rPr>
        <w:t>I</w:t>
      </w:r>
      <w:r w:rsidRPr="0078565A">
        <w:rPr>
          <w:rFonts w:ascii="Century Gothic" w:hAnsi="Century Gothic"/>
          <w:sz w:val="18"/>
          <w:szCs w:val="18"/>
        </w:rPr>
        <w:t xml:space="preserve"> </w:t>
      </w:r>
      <w:r w:rsidR="005E1744" w:rsidRPr="0078565A">
        <w:rPr>
          <w:rFonts w:ascii="Century Gothic" w:hAnsi="Century Gothic"/>
          <w:sz w:val="18"/>
          <w:szCs w:val="18"/>
        </w:rPr>
        <w:t>have</w:t>
      </w:r>
      <w:r w:rsidRPr="0078565A">
        <w:rPr>
          <w:rFonts w:ascii="Century Gothic" w:hAnsi="Century Gothic"/>
          <w:sz w:val="18"/>
          <w:szCs w:val="18"/>
        </w:rPr>
        <w:t xml:space="preserve"> a calm but energ</w:t>
      </w:r>
      <w:r w:rsidR="0077378B">
        <w:rPr>
          <w:rFonts w:ascii="Century Gothic" w:hAnsi="Century Gothic"/>
          <w:sz w:val="18"/>
          <w:szCs w:val="18"/>
        </w:rPr>
        <w:t xml:space="preserve">etic presence in the classroom. I hold </w:t>
      </w:r>
      <w:r w:rsidRPr="0078565A">
        <w:rPr>
          <w:rFonts w:ascii="Century Gothic" w:hAnsi="Century Gothic"/>
          <w:sz w:val="18"/>
          <w:szCs w:val="18"/>
        </w:rPr>
        <w:t xml:space="preserve">high </w:t>
      </w:r>
      <w:r w:rsidR="0077378B">
        <w:rPr>
          <w:rFonts w:ascii="Century Gothic" w:hAnsi="Century Gothic"/>
          <w:sz w:val="18"/>
          <w:szCs w:val="18"/>
        </w:rPr>
        <w:t>expectations and promote</w:t>
      </w:r>
      <w:r w:rsidRPr="0078565A">
        <w:rPr>
          <w:rFonts w:ascii="Century Gothic" w:hAnsi="Century Gothic"/>
          <w:sz w:val="18"/>
          <w:szCs w:val="18"/>
        </w:rPr>
        <w:t xml:space="preserve"> active</w:t>
      </w:r>
      <w:r w:rsidR="00DA407B" w:rsidRPr="0078565A">
        <w:rPr>
          <w:rFonts w:ascii="Century Gothic" w:hAnsi="Century Gothic"/>
          <w:sz w:val="18"/>
          <w:szCs w:val="18"/>
        </w:rPr>
        <w:t xml:space="preserve">, </w:t>
      </w:r>
      <w:proofErr w:type="gramStart"/>
      <w:r w:rsidR="0077378B">
        <w:rPr>
          <w:rFonts w:ascii="Century Gothic" w:hAnsi="Century Gothic"/>
          <w:sz w:val="18"/>
          <w:szCs w:val="18"/>
        </w:rPr>
        <w:t>inquiry based</w:t>
      </w:r>
      <w:proofErr w:type="gramEnd"/>
      <w:r w:rsidRPr="0078565A">
        <w:rPr>
          <w:rFonts w:ascii="Century Gothic" w:hAnsi="Century Gothic"/>
          <w:sz w:val="18"/>
          <w:szCs w:val="18"/>
        </w:rPr>
        <w:t xml:space="preserve"> learning. I maintain </w:t>
      </w:r>
      <w:proofErr w:type="gramStart"/>
      <w:r w:rsidRPr="0078565A">
        <w:rPr>
          <w:rFonts w:ascii="Century Gothic" w:hAnsi="Century Gothic"/>
          <w:sz w:val="18"/>
          <w:szCs w:val="18"/>
        </w:rPr>
        <w:t>an excellent working relationship</w:t>
      </w:r>
      <w:r w:rsidR="00A20A46">
        <w:rPr>
          <w:rFonts w:ascii="Century Gothic" w:hAnsi="Century Gothic"/>
          <w:sz w:val="18"/>
          <w:szCs w:val="18"/>
        </w:rPr>
        <w:t>s</w:t>
      </w:r>
      <w:proofErr w:type="gramEnd"/>
      <w:r w:rsidRPr="0078565A">
        <w:rPr>
          <w:rFonts w:ascii="Century Gothic" w:hAnsi="Century Gothic"/>
          <w:sz w:val="18"/>
          <w:szCs w:val="18"/>
        </w:rPr>
        <w:t xml:space="preserve"> with both staff and students, and feel that effective teamwork and collaboration </w:t>
      </w:r>
      <w:r w:rsidR="00CB605E" w:rsidRPr="0078565A">
        <w:rPr>
          <w:rFonts w:ascii="Century Gothic" w:hAnsi="Century Gothic"/>
          <w:sz w:val="18"/>
          <w:szCs w:val="18"/>
        </w:rPr>
        <w:t xml:space="preserve">are the key aspects to improve </w:t>
      </w:r>
      <w:r w:rsidR="0077378B">
        <w:rPr>
          <w:rFonts w:ascii="Century Gothic" w:hAnsi="Century Gothic"/>
          <w:sz w:val="18"/>
          <w:szCs w:val="18"/>
        </w:rPr>
        <w:t xml:space="preserve">both </w:t>
      </w:r>
      <w:r w:rsidR="00A20A46">
        <w:rPr>
          <w:rFonts w:ascii="Century Gothic" w:hAnsi="Century Gothic"/>
          <w:sz w:val="18"/>
          <w:szCs w:val="18"/>
        </w:rPr>
        <w:t>teacher</w:t>
      </w:r>
      <w:r w:rsidR="0077378B">
        <w:rPr>
          <w:rFonts w:ascii="Century Gothic" w:hAnsi="Century Gothic"/>
          <w:sz w:val="18"/>
          <w:szCs w:val="18"/>
        </w:rPr>
        <w:t xml:space="preserve"> and </w:t>
      </w:r>
      <w:r w:rsidR="00CB605E" w:rsidRPr="0078565A">
        <w:rPr>
          <w:rFonts w:ascii="Century Gothic" w:hAnsi="Century Gothic"/>
          <w:sz w:val="18"/>
          <w:szCs w:val="18"/>
        </w:rPr>
        <w:t>s</w:t>
      </w:r>
      <w:r w:rsidRPr="0078565A">
        <w:rPr>
          <w:rFonts w:ascii="Century Gothic" w:hAnsi="Century Gothic"/>
          <w:sz w:val="18"/>
          <w:szCs w:val="18"/>
        </w:rPr>
        <w:t xml:space="preserve">tudent learning. I </w:t>
      </w:r>
      <w:r w:rsidR="00A20A46">
        <w:rPr>
          <w:rFonts w:ascii="Century Gothic" w:hAnsi="Century Gothic"/>
          <w:sz w:val="18"/>
          <w:szCs w:val="18"/>
        </w:rPr>
        <w:t>demonstrate</w:t>
      </w:r>
      <w:r w:rsidR="0077378B">
        <w:rPr>
          <w:rFonts w:ascii="Century Gothic" w:hAnsi="Century Gothic"/>
          <w:sz w:val="18"/>
          <w:szCs w:val="18"/>
        </w:rPr>
        <w:t xml:space="preserve"> international mindedness </w:t>
      </w:r>
      <w:r w:rsidR="00A20A46">
        <w:rPr>
          <w:rFonts w:ascii="Century Gothic" w:hAnsi="Century Gothic"/>
          <w:sz w:val="18"/>
          <w:szCs w:val="18"/>
        </w:rPr>
        <w:t xml:space="preserve">when </w:t>
      </w:r>
      <w:r w:rsidRPr="0078565A">
        <w:rPr>
          <w:rFonts w:ascii="Century Gothic" w:hAnsi="Century Gothic"/>
          <w:sz w:val="18"/>
          <w:szCs w:val="18"/>
        </w:rPr>
        <w:t>support</w:t>
      </w:r>
      <w:r w:rsidR="00A20A46">
        <w:rPr>
          <w:rFonts w:ascii="Century Gothic" w:hAnsi="Century Gothic"/>
          <w:sz w:val="18"/>
          <w:szCs w:val="18"/>
        </w:rPr>
        <w:t>ing</w:t>
      </w:r>
      <w:r w:rsidRPr="0078565A">
        <w:rPr>
          <w:rFonts w:ascii="Century Gothic" w:hAnsi="Century Gothic"/>
          <w:sz w:val="18"/>
          <w:szCs w:val="18"/>
        </w:rPr>
        <w:t xml:space="preserve"> </w:t>
      </w:r>
      <w:r w:rsidR="0077378B">
        <w:rPr>
          <w:rFonts w:ascii="Century Gothic" w:hAnsi="Century Gothic"/>
          <w:sz w:val="18"/>
          <w:szCs w:val="18"/>
        </w:rPr>
        <w:t xml:space="preserve">whole school </w:t>
      </w:r>
      <w:r w:rsidR="00A20A46">
        <w:rPr>
          <w:rFonts w:ascii="Century Gothic" w:hAnsi="Century Gothic"/>
          <w:sz w:val="18"/>
          <w:szCs w:val="18"/>
        </w:rPr>
        <w:t xml:space="preserve">cultural </w:t>
      </w:r>
      <w:r w:rsidR="00801319">
        <w:rPr>
          <w:rFonts w:ascii="Century Gothic" w:hAnsi="Century Gothic"/>
          <w:sz w:val="18"/>
          <w:szCs w:val="18"/>
        </w:rPr>
        <w:t>events</w:t>
      </w:r>
      <w:r w:rsidRPr="0078565A">
        <w:rPr>
          <w:rFonts w:ascii="Century Gothic" w:hAnsi="Century Gothic"/>
          <w:sz w:val="18"/>
          <w:szCs w:val="18"/>
        </w:rPr>
        <w:t xml:space="preserve">. </w:t>
      </w:r>
      <w:r w:rsidR="00294044" w:rsidRPr="0078565A">
        <w:rPr>
          <w:rFonts w:ascii="Century Gothic" w:hAnsi="Century Gothic"/>
          <w:sz w:val="18"/>
          <w:szCs w:val="18"/>
        </w:rPr>
        <w:t>I have</w:t>
      </w:r>
      <w:r w:rsidR="00816FAF">
        <w:rPr>
          <w:rFonts w:ascii="Century Gothic" w:hAnsi="Century Gothic"/>
          <w:sz w:val="18"/>
          <w:szCs w:val="18"/>
        </w:rPr>
        <w:t xml:space="preserve"> had</w:t>
      </w:r>
      <w:r w:rsidR="00294044" w:rsidRPr="0078565A">
        <w:rPr>
          <w:rFonts w:ascii="Century Gothic" w:hAnsi="Century Gothic"/>
          <w:sz w:val="18"/>
          <w:szCs w:val="18"/>
        </w:rPr>
        <w:t xml:space="preserve"> </w:t>
      </w:r>
      <w:r w:rsidR="00816FAF" w:rsidRPr="00816FAF">
        <w:rPr>
          <w:rFonts w:ascii="Century Gothic" w:hAnsi="Century Gothic"/>
          <w:sz w:val="18"/>
          <w:szCs w:val="18"/>
        </w:rPr>
        <w:t>involvement</w:t>
      </w:r>
      <w:r w:rsidR="00294044" w:rsidRPr="0078565A">
        <w:rPr>
          <w:rFonts w:ascii="Century Gothic" w:hAnsi="Century Gothic"/>
          <w:sz w:val="18"/>
          <w:szCs w:val="18"/>
        </w:rPr>
        <w:t xml:space="preserve"> across different year levels </w:t>
      </w:r>
      <w:r w:rsidR="00A20A46">
        <w:rPr>
          <w:rFonts w:ascii="Century Gothic" w:hAnsi="Century Gothic"/>
          <w:sz w:val="18"/>
          <w:szCs w:val="18"/>
        </w:rPr>
        <w:t xml:space="preserve">including key stages 2, 3 and 4 and I am confident when </w:t>
      </w:r>
      <w:r w:rsidR="00294044" w:rsidRPr="0078565A">
        <w:rPr>
          <w:rFonts w:ascii="Century Gothic" w:hAnsi="Century Gothic"/>
          <w:sz w:val="18"/>
          <w:szCs w:val="18"/>
        </w:rPr>
        <w:t>delivering IGCSE and A Level P</w:t>
      </w:r>
      <w:r w:rsidR="00801319">
        <w:rPr>
          <w:rFonts w:ascii="Century Gothic" w:hAnsi="Century Gothic"/>
          <w:sz w:val="18"/>
          <w:szCs w:val="18"/>
        </w:rPr>
        <w:t xml:space="preserve">hysical </w:t>
      </w:r>
      <w:r w:rsidR="00294044" w:rsidRPr="0078565A">
        <w:rPr>
          <w:rFonts w:ascii="Century Gothic" w:hAnsi="Century Gothic"/>
          <w:sz w:val="18"/>
          <w:szCs w:val="18"/>
        </w:rPr>
        <w:t>E</w:t>
      </w:r>
      <w:r w:rsidR="00801319">
        <w:rPr>
          <w:rFonts w:ascii="Century Gothic" w:hAnsi="Century Gothic"/>
          <w:sz w:val="18"/>
          <w:szCs w:val="18"/>
        </w:rPr>
        <w:t>ducation</w:t>
      </w:r>
      <w:r w:rsidR="00294044" w:rsidRPr="0078565A">
        <w:rPr>
          <w:rFonts w:ascii="Century Gothic" w:hAnsi="Century Gothic"/>
          <w:sz w:val="18"/>
          <w:szCs w:val="18"/>
        </w:rPr>
        <w:t xml:space="preserve">. My commitment to the subject is </w:t>
      </w:r>
      <w:r w:rsidR="00816FAF">
        <w:rPr>
          <w:rFonts w:ascii="Century Gothic" w:hAnsi="Century Gothic"/>
          <w:sz w:val="18"/>
          <w:szCs w:val="18"/>
        </w:rPr>
        <w:t xml:space="preserve">strongly </w:t>
      </w:r>
      <w:r w:rsidR="0078565A" w:rsidRPr="0078565A">
        <w:rPr>
          <w:rFonts w:ascii="Century Gothic" w:hAnsi="Century Gothic"/>
          <w:sz w:val="18"/>
          <w:szCs w:val="18"/>
        </w:rPr>
        <w:t>supported</w:t>
      </w:r>
      <w:r w:rsidR="00A20A46">
        <w:rPr>
          <w:rFonts w:ascii="Century Gothic" w:hAnsi="Century Gothic"/>
          <w:sz w:val="18"/>
          <w:szCs w:val="18"/>
        </w:rPr>
        <w:t xml:space="preserve"> through outstanding feedback received from observations.</w:t>
      </w:r>
      <w:r w:rsidR="00294044" w:rsidRPr="0078565A">
        <w:rPr>
          <w:rFonts w:ascii="Century Gothic" w:hAnsi="Century Gothic"/>
          <w:sz w:val="18"/>
          <w:szCs w:val="18"/>
        </w:rPr>
        <w:t xml:space="preserve"> </w:t>
      </w:r>
    </w:p>
    <w:p w14:paraId="29A26B7D" w14:textId="77777777" w:rsidR="00DC205C" w:rsidRPr="0078565A" w:rsidRDefault="00801319" w:rsidP="00DC205C">
      <w:pPr>
        <w:pStyle w:val="SectionTitle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05715" wp14:editId="65B1E0DC">
                <wp:simplePos x="0" y="0"/>
                <wp:positionH relativeFrom="column">
                  <wp:posOffset>-114300</wp:posOffset>
                </wp:positionH>
                <wp:positionV relativeFrom="paragraph">
                  <wp:posOffset>217805</wp:posOffset>
                </wp:positionV>
                <wp:extent cx="6684010" cy="2844800"/>
                <wp:effectExtent l="0" t="0" r="0" b="0"/>
                <wp:wrapThrough wrapText="bothSides">
                  <wp:wrapPolygon edited="0">
                    <wp:start x="0" y="0"/>
                    <wp:lineTo x="0" y="21407"/>
                    <wp:lineTo x="21506" y="21407"/>
                    <wp:lineTo x="21506" y="0"/>
                    <wp:lineTo x="0" y="0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28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97878" w14:textId="5266B6B8" w:rsidR="00184E92" w:rsidRPr="00801319" w:rsidRDefault="00184E92" w:rsidP="00801319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IB </w:t>
                            </w:r>
                            <w:r w:rsidRPr="00801319"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MYP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Physical and Health Education (PHE) </w:t>
                            </w:r>
                            <w:r w:rsidRPr="00801319"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Teacher </w:t>
                            </w:r>
                          </w:p>
                          <w:p w14:paraId="5C5F81BD" w14:textId="77777777" w:rsidR="00184E92" w:rsidRPr="00801319" w:rsidRDefault="00184E92" w:rsidP="001741B8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Fairview International School, Kuala Lumpur (IB World School)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  <w:p w14:paraId="570109F3" w14:textId="4A9EE4B6" w:rsidR="00184E92" w:rsidRPr="00801319" w:rsidRDefault="00184E92" w:rsidP="001741B8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August 2014</w:t>
                            </w:r>
                            <w:r w:rsidRPr="00801319"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-present)</w:t>
                            </w:r>
                          </w:p>
                          <w:p w14:paraId="5DE78465" w14:textId="77777777" w:rsidR="00184E92" w:rsidRPr="00801319" w:rsidRDefault="00184E92" w:rsidP="001741B8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2"/>
                            </w:tblGrid>
                            <w:tr w:rsidR="00184E92" w:rsidRPr="00801319" w14:paraId="40E84C51" w14:textId="77777777" w:rsidTr="00184E92">
                              <w:tc>
                                <w:tcPr>
                                  <w:tcW w:w="9922" w:type="dxa"/>
                                </w:tcPr>
                                <w:p w14:paraId="15CEFDB9" w14:textId="0923589A" w:rsidR="00184E92" w:rsidRPr="00032F5D" w:rsidRDefault="00184E92" w:rsidP="00801319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801319"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Plan and deliver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PHE utilising the IB framework as well as the Australian and UK curricular.</w:t>
                                  </w:r>
                                </w:p>
                              </w:tc>
                            </w:tr>
                            <w:tr w:rsidR="00184E92" w:rsidRPr="00801319" w14:paraId="53B151F1" w14:textId="77777777" w:rsidTr="00184E92">
                              <w:tc>
                                <w:tcPr>
                                  <w:tcW w:w="9922" w:type="dxa"/>
                                </w:tcPr>
                                <w:p w14:paraId="78831DA1" w14:textId="77777777" w:rsidR="00184E92" w:rsidRDefault="00184E92" w:rsidP="00032F5D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801319"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Plan and create units relevant, challenging and meaningful to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PYP/</w:t>
                                  </w:r>
                                  <w:r w:rsidRPr="00801319"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MYP students in Grades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4/5/6/7/8/9/10/11.</w:t>
                                  </w:r>
                                </w:p>
                                <w:p w14:paraId="2AC49C6A" w14:textId="5914AC50" w:rsidR="00184E92" w:rsidRPr="00801319" w:rsidRDefault="00184E92" w:rsidP="00032F5D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Personal Project Supervisor</w:t>
                                  </w:r>
                                </w:p>
                              </w:tc>
                            </w:tr>
                            <w:tr w:rsidR="00184E92" w:rsidRPr="00801319" w14:paraId="61529D81" w14:textId="77777777" w:rsidTr="00184E92">
                              <w:tc>
                                <w:tcPr>
                                  <w:tcW w:w="9922" w:type="dxa"/>
                                </w:tcPr>
                                <w:p w14:paraId="0F8E4DFD" w14:textId="77777777" w:rsidR="00184E92" w:rsidRDefault="00184E92" w:rsidP="00032F5D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F37623"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Organise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d and assisted</w:t>
                                  </w:r>
                                  <w:r w:rsidRPr="00F37623"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with Local and International Trips and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Expeditions.</w:t>
                                  </w:r>
                                </w:p>
                              </w:tc>
                            </w:tr>
                            <w:tr w:rsidR="00184E92" w:rsidRPr="00801319" w14:paraId="47B20338" w14:textId="77777777" w:rsidTr="00184E92">
                              <w:tc>
                                <w:tcPr>
                                  <w:tcW w:w="9922" w:type="dxa"/>
                                </w:tcPr>
                                <w:p w14:paraId="3971395A" w14:textId="7581CFE4" w:rsidR="00184E92" w:rsidRDefault="00184E92" w:rsidP="001741B8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Head of the school Netball, Basketball, Football and Volleyball Team.</w:t>
                                  </w:r>
                                </w:p>
                              </w:tc>
                            </w:tr>
                            <w:tr w:rsidR="00184E92" w:rsidRPr="00801319" w14:paraId="0AD2D695" w14:textId="77777777" w:rsidTr="00184E92">
                              <w:tc>
                                <w:tcPr>
                                  <w:tcW w:w="9922" w:type="dxa"/>
                                </w:tcPr>
                                <w:p w14:paraId="3CA5DE55" w14:textId="77777777" w:rsidR="00184E92" w:rsidRDefault="00184E92" w:rsidP="001741B8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Take part and lead internal CPD’s (Inquiry and Differentiation</w:t>
                                  </w:r>
                                </w:p>
                                <w:p w14:paraId="133246CD" w14:textId="342AB41E" w:rsidR="00184E92" w:rsidRPr="00184E92" w:rsidRDefault="00184E92" w:rsidP="00184E92">
                                  <w:pP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EF59D8" w14:textId="77777777" w:rsidR="00184E92" w:rsidRPr="00801319" w:rsidRDefault="00184E92" w:rsidP="001741B8">
                            <w:pPr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8.95pt;margin-top:17.15pt;width:526.3pt;height:2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" stroked="f">
                <v:textbox>
                  <w:txbxContent>
                    <w:p w14:paraId="4E097878" w14:textId="5266B6B8" w:rsidR="00184E92" w:rsidRPr="00801319" w:rsidRDefault="00184E92" w:rsidP="00801319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IB </w:t>
                      </w:r>
                      <w:r w:rsidRPr="00801319"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MYP </w:t>
                      </w:r>
                      <w:r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Physical and Health Education (PHE) </w:t>
                      </w:r>
                      <w:r w:rsidRPr="00801319"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Teacher </w:t>
                      </w:r>
                    </w:p>
                    <w:p w14:paraId="5C5F81BD" w14:textId="77777777" w:rsidR="00184E92" w:rsidRPr="00801319" w:rsidRDefault="00184E92" w:rsidP="001741B8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801319"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Fairview International School, Kuala Lumpur (IB World School)</w:t>
                      </w:r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.</w:t>
                      </w:r>
                    </w:p>
                    <w:p w14:paraId="570109F3" w14:textId="4A9EE4B6" w:rsidR="00184E92" w:rsidRPr="00801319" w:rsidRDefault="00184E92" w:rsidP="001741B8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801319"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(</w:t>
                      </w:r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August 2014</w:t>
                      </w:r>
                      <w:r w:rsidRPr="00801319"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-present)</w:t>
                      </w:r>
                    </w:p>
                    <w:p w14:paraId="5DE78465" w14:textId="77777777" w:rsidR="00184E92" w:rsidRPr="00801319" w:rsidRDefault="00184E92" w:rsidP="001741B8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922"/>
                      </w:tblGrid>
                      <w:tr w:rsidR="00184E92" w:rsidRPr="00801319" w14:paraId="40E84C51" w14:textId="77777777" w:rsidTr="00184E92">
                        <w:tc>
                          <w:tcPr>
                            <w:tcW w:w="9922" w:type="dxa"/>
                          </w:tcPr>
                          <w:p w14:paraId="15CEFDB9" w14:textId="0923589A" w:rsidR="00184E92" w:rsidRPr="00032F5D" w:rsidRDefault="00184E92" w:rsidP="0080131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Plan and deliver 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PHE utilising the IB framework as well as the Australian and UK curricular.</w:t>
                            </w:r>
                          </w:p>
                        </w:tc>
                      </w:tr>
                      <w:tr w:rsidR="00184E92" w:rsidRPr="00801319" w14:paraId="53B151F1" w14:textId="77777777" w:rsidTr="00184E92">
                        <w:tc>
                          <w:tcPr>
                            <w:tcW w:w="9922" w:type="dxa"/>
                          </w:tcPr>
                          <w:p w14:paraId="78831DA1" w14:textId="77777777" w:rsidR="00184E92" w:rsidRDefault="00184E92" w:rsidP="00032F5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Plan and create units relevant, challenging and meaningful to 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PYP/</w:t>
                            </w:r>
                            <w:r w:rsidRPr="00801319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MYP students in Grades 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4/5/6/7/8/9/10/11.</w:t>
                            </w:r>
                          </w:p>
                          <w:p w14:paraId="2AC49C6A" w14:textId="5914AC50" w:rsidR="00184E92" w:rsidRPr="00801319" w:rsidRDefault="00184E92" w:rsidP="00032F5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Personal Project Supervisor</w:t>
                            </w:r>
                          </w:p>
                        </w:tc>
                      </w:tr>
                      <w:tr w:rsidR="00184E92" w:rsidRPr="00801319" w14:paraId="61529D81" w14:textId="77777777" w:rsidTr="00184E92">
                        <w:tc>
                          <w:tcPr>
                            <w:tcW w:w="9922" w:type="dxa"/>
                          </w:tcPr>
                          <w:p w14:paraId="0F8E4DFD" w14:textId="77777777" w:rsidR="00184E92" w:rsidRDefault="00184E92" w:rsidP="00032F5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37623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Organise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d and assisted</w:t>
                            </w:r>
                            <w:r w:rsidRPr="00F37623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 with Local and International Trips and 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Expeditions.</w:t>
                            </w:r>
                          </w:p>
                        </w:tc>
                      </w:tr>
                      <w:tr w:rsidR="00184E92" w:rsidRPr="00801319" w14:paraId="47B20338" w14:textId="77777777" w:rsidTr="00184E92">
                        <w:tc>
                          <w:tcPr>
                            <w:tcW w:w="9922" w:type="dxa"/>
                          </w:tcPr>
                          <w:p w14:paraId="3971395A" w14:textId="7581CFE4" w:rsidR="00184E92" w:rsidRDefault="00184E92" w:rsidP="001741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Head of the school Netball, Basketball, Football and Volleyball Team.</w:t>
                            </w:r>
                          </w:p>
                        </w:tc>
                      </w:tr>
                      <w:tr w:rsidR="00184E92" w:rsidRPr="00801319" w14:paraId="0AD2D695" w14:textId="77777777" w:rsidTr="00184E92">
                        <w:tc>
                          <w:tcPr>
                            <w:tcW w:w="9922" w:type="dxa"/>
                          </w:tcPr>
                          <w:p w14:paraId="3CA5DE55" w14:textId="77777777" w:rsidR="00184E92" w:rsidRDefault="00184E92" w:rsidP="001741B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Take part and lead internal CPD’s (Inquiry and Differentiation</w:t>
                            </w:r>
                          </w:p>
                          <w:p w14:paraId="133246CD" w14:textId="342AB41E" w:rsidR="00184E92" w:rsidRPr="00184E92" w:rsidRDefault="00184E92" w:rsidP="00184E92">
                            <w:pP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11EF59D8" w14:textId="77777777" w:rsidR="00184E92" w:rsidRPr="00801319" w:rsidRDefault="00184E92" w:rsidP="001741B8">
                      <w:pPr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  <w:lang w:val="en-GB"/>
                        </w:rPr>
                      </w:pPr>
                      <w:r w:rsidRPr="00801319">
                        <w:rPr>
                          <w:rFonts w:ascii="Century Gothic" w:hAnsi="Century Gothic"/>
                          <w:sz w:val="18"/>
                          <w:szCs w:val="18"/>
                          <w:lang w:val="en-GB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741B8">
        <w:rPr>
          <w:rFonts w:ascii="Century Gothic" w:hAnsi="Century Gothic"/>
          <w:sz w:val="18"/>
          <w:szCs w:val="18"/>
        </w:rPr>
        <w:t>Career History</w:t>
      </w:r>
    </w:p>
    <w:p w14:paraId="57025620" w14:textId="77777777" w:rsidR="007D1080" w:rsidRPr="0078565A" w:rsidRDefault="002A53B2" w:rsidP="007D1080">
      <w:pPr>
        <w:pStyle w:val="SectionTitle"/>
        <w:rPr>
          <w:rFonts w:ascii="Century Gothic" w:hAnsi="Century Gothic"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CE198" wp14:editId="31776FD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684010" cy="2171700"/>
                <wp:effectExtent l="0" t="0" r="0" b="12700"/>
                <wp:wrapThrough wrapText="bothSides">
                  <wp:wrapPolygon edited="0">
                    <wp:start x="0" y="0"/>
                    <wp:lineTo x="0" y="21474"/>
                    <wp:lineTo x="21506" y="21474"/>
                    <wp:lineTo x="21506" y="0"/>
                    <wp:lineTo x="0" y="0"/>
                  </wp:wrapPolygon>
                </wp:wrapThrough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01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54E1E" w14:textId="5AC17757" w:rsidR="00184E92" w:rsidRPr="00801319" w:rsidRDefault="00184E92" w:rsidP="002A53B2">
                            <w:pPr>
                              <w:spacing w:after="0"/>
                              <w:jc w:val="both"/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Trainee </w:t>
                            </w:r>
                            <w:r w:rsidRPr="00801319"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Teacher 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8"/>
                                <w:szCs w:val="18"/>
                                <w:lang w:val="en-GB"/>
                              </w:rPr>
                              <w:t>(PGCE) University of Sunderland</w:t>
                            </w:r>
                          </w:p>
                          <w:p w14:paraId="43E2B4BB" w14:textId="5BC50BCB" w:rsidR="00184E92" w:rsidRPr="00801319" w:rsidRDefault="00184E92" w:rsidP="002A53B2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East Durham College, </w:t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Peterlee</w:t>
                            </w:r>
                            <w:proofErr w:type="spellEnd"/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Southmoor</w:t>
                            </w:r>
                            <w:proofErr w:type="spellEnd"/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 xml:space="preserve"> Academy Sunderland.</w:t>
                            </w:r>
                          </w:p>
                          <w:p w14:paraId="6B3C4FFC" w14:textId="6BA3CD55" w:rsidR="00184E92" w:rsidRPr="00801319" w:rsidRDefault="00184E92" w:rsidP="002A53B2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August 2013 – June 2014</w:t>
                            </w:r>
                            <w:r w:rsidRPr="00801319"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  <w:t>)</w:t>
                            </w:r>
                          </w:p>
                          <w:p w14:paraId="03D55F87" w14:textId="77777777" w:rsidR="00184E92" w:rsidRPr="00801319" w:rsidRDefault="00184E92" w:rsidP="002A53B2">
                            <w:pPr>
                              <w:spacing w:after="0"/>
                              <w:rPr>
                                <w:rFonts w:ascii="Century Gothic" w:hAnsi="Century Gothic" w:cs="Aria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31"/>
                            </w:tblGrid>
                            <w:tr w:rsidR="00184E92" w:rsidRPr="00801319" w14:paraId="41192F64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2BBE5D97" w14:textId="77777777" w:rsidR="00184E92" w:rsidRPr="00032F5D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Explored teaching and learning concepts that stimulate originality and innovation.</w:t>
                                  </w:r>
                                </w:p>
                              </w:tc>
                            </w:tr>
                            <w:tr w:rsidR="00184E92" w:rsidRPr="00801319" w14:paraId="58E90543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7E3BD861" w14:textId="77777777" w:rsidR="00184E92" w:rsidRPr="00801319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Implemented the accelerated learning cycle.</w:t>
                                  </w:r>
                                </w:p>
                              </w:tc>
                            </w:tr>
                            <w:tr w:rsidR="00184E92" w:rsidRPr="00801319" w14:paraId="6B32F3C2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7E7BB746" w14:textId="77777777" w:rsidR="00184E92" w:rsidRPr="00801319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Delivered Key Stage 3 and Key Stage 4 National </w:t>
                                  </w:r>
                                  <w:proofErr w:type="gramStart"/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Curriculum</w:t>
                                  </w:r>
                                  <w:proofErr w:type="gramEnd"/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84E92" w:rsidRPr="00801319" w14:paraId="4D6C3AFE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1CBE5915" w14:textId="77777777" w:rsidR="00184E92" w:rsidRPr="00801319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Delivered GCSE Physical Education.</w:t>
                                  </w:r>
                                </w:p>
                              </w:tc>
                            </w:tr>
                            <w:tr w:rsidR="00184E92" w:rsidRPr="00801319" w14:paraId="0242D445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4C1FFD3C" w14:textId="77777777" w:rsidR="00184E92" w:rsidRPr="00032F5D" w:rsidRDefault="00184E92" w:rsidP="007D1080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Delivered Level 2 &amp; Level 3 National BTEC Diploma in Sport.</w:t>
                                  </w:r>
                                </w:p>
                              </w:tc>
                            </w:tr>
                            <w:tr w:rsidR="00184E92" w:rsidRPr="00801319" w14:paraId="29238336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58D61D01" w14:textId="77777777" w:rsidR="00184E92" w:rsidRPr="00032F5D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Delivered AS/A2 Physical Education. (Practical and Theory).</w:t>
                                  </w:r>
                                </w:p>
                              </w:tc>
                            </w:tr>
                            <w:tr w:rsidR="00184E92" w:rsidRPr="00801319" w14:paraId="4E440BBF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526D82E9" w14:textId="77777777" w:rsidR="00184E92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Conducted research: Centralised on Assessment. </w:t>
                                  </w:r>
                                </w:p>
                              </w:tc>
                            </w:tr>
                            <w:tr w:rsidR="00184E92" w:rsidRPr="00801319" w14:paraId="054C1EE2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238375D5" w14:textId="77777777" w:rsidR="00184E92" w:rsidRDefault="00184E92" w:rsidP="007D1080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Completed General Professional Practice Module collaborating with a range subject teachers.</w:t>
                                  </w:r>
                                </w:p>
                              </w:tc>
                            </w:tr>
                            <w:tr w:rsidR="00184E92" w:rsidRPr="00801319" w14:paraId="23EFDE3F" w14:textId="77777777" w:rsidTr="001741B8">
                              <w:tc>
                                <w:tcPr>
                                  <w:tcW w:w="10031" w:type="dxa"/>
                                </w:tcPr>
                                <w:p w14:paraId="544987E9" w14:textId="77777777" w:rsidR="00184E92" w:rsidRPr="00801319" w:rsidRDefault="00184E92" w:rsidP="002A53B2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0" w:line="240" w:lineRule="auto"/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8"/>
                                      <w:szCs w:val="18"/>
                                      <w:lang w:val="en-GB"/>
                                    </w:rPr>
                                    <w:t>Completed EAL Training.</w:t>
                                  </w:r>
                                </w:p>
                              </w:tc>
                            </w:tr>
                          </w:tbl>
                          <w:p w14:paraId="442DE03E" w14:textId="77777777" w:rsidR="00184E92" w:rsidRPr="00801319" w:rsidRDefault="00184E92" w:rsidP="002A53B2">
                            <w:pPr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801319">
                              <w:rPr>
                                <w:rFonts w:ascii="Century Gothic" w:hAnsi="Century Gothic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8.95pt;margin-top:-44.95pt;width:526.3pt;height:17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" stroked="f">
                <v:textbox>
                  <w:txbxContent>
                    <w:p w14:paraId="5D954E1E" w14:textId="5AC17757" w:rsidR="00184E92" w:rsidRPr="00801319" w:rsidRDefault="00184E92" w:rsidP="002A53B2">
                      <w:pPr>
                        <w:spacing w:after="0"/>
                        <w:jc w:val="both"/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Trainee </w:t>
                      </w:r>
                      <w:r w:rsidRPr="00801319"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 xml:space="preserve">Teacher </w:t>
                      </w:r>
                      <w:r>
                        <w:rPr>
                          <w:rFonts w:ascii="Century Gothic" w:hAnsi="Century Gothic" w:cs="Arial"/>
                          <w:b/>
                          <w:sz w:val="18"/>
                          <w:szCs w:val="18"/>
                          <w:lang w:val="en-GB"/>
                        </w:rPr>
                        <w:t>(PGCE) University of Sunderland</w:t>
                      </w:r>
                    </w:p>
                    <w:p w14:paraId="43E2B4BB" w14:textId="5BC50BCB" w:rsidR="00184E92" w:rsidRPr="00801319" w:rsidRDefault="00184E92" w:rsidP="002A53B2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 xml:space="preserve">East Durham College, </w:t>
                      </w:r>
                      <w:proofErr w:type="spellStart"/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Peterlee</w:t>
                      </w:r>
                      <w:proofErr w:type="spellEnd"/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 xml:space="preserve"> &amp; </w:t>
                      </w:r>
                      <w:proofErr w:type="spellStart"/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Southmoor</w:t>
                      </w:r>
                      <w:proofErr w:type="spellEnd"/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 xml:space="preserve"> Academy Sunderland.</w:t>
                      </w:r>
                    </w:p>
                    <w:p w14:paraId="6B3C4FFC" w14:textId="6BA3CD55" w:rsidR="00184E92" w:rsidRPr="00801319" w:rsidRDefault="00184E92" w:rsidP="002A53B2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  <w:r w:rsidRPr="00801319"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(</w:t>
                      </w:r>
                      <w:r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August 2013 – June 2014</w:t>
                      </w:r>
                      <w:r w:rsidRPr="00801319"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  <w:t>)</w:t>
                      </w:r>
                    </w:p>
                    <w:p w14:paraId="03D55F87" w14:textId="77777777" w:rsidR="00184E92" w:rsidRPr="00801319" w:rsidRDefault="00184E92" w:rsidP="002A53B2">
                      <w:pPr>
                        <w:spacing w:after="0"/>
                        <w:rPr>
                          <w:rFonts w:ascii="Century Gothic" w:hAnsi="Century Gothic" w:cs="Arial"/>
                          <w:i/>
                          <w:sz w:val="18"/>
                          <w:szCs w:val="18"/>
                          <w:lang w:val="en-GB"/>
                        </w:rPr>
                      </w:pP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031"/>
                      </w:tblGrid>
                      <w:tr w:rsidR="00184E92" w:rsidRPr="00801319" w14:paraId="41192F64" w14:textId="77777777" w:rsidTr="001741B8">
                        <w:tc>
                          <w:tcPr>
                            <w:tcW w:w="10031" w:type="dxa"/>
                          </w:tcPr>
                          <w:p w14:paraId="2BBE5D97" w14:textId="77777777" w:rsidR="00184E92" w:rsidRPr="00032F5D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Explored teaching and learning concepts that stimulate originality and innovation.</w:t>
                            </w:r>
                          </w:p>
                        </w:tc>
                      </w:tr>
                      <w:tr w:rsidR="00184E92" w:rsidRPr="00801319" w14:paraId="58E90543" w14:textId="77777777" w:rsidTr="001741B8">
                        <w:tc>
                          <w:tcPr>
                            <w:tcW w:w="10031" w:type="dxa"/>
                          </w:tcPr>
                          <w:p w14:paraId="7E3BD861" w14:textId="77777777" w:rsidR="00184E92" w:rsidRPr="00801319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Implemented the accelerated learning cycle.</w:t>
                            </w:r>
                          </w:p>
                        </w:tc>
                      </w:tr>
                      <w:tr w:rsidR="00184E92" w:rsidRPr="00801319" w14:paraId="6B32F3C2" w14:textId="77777777" w:rsidTr="001741B8">
                        <w:tc>
                          <w:tcPr>
                            <w:tcW w:w="10031" w:type="dxa"/>
                          </w:tcPr>
                          <w:p w14:paraId="7E7BB746" w14:textId="77777777" w:rsidR="00184E92" w:rsidRPr="00801319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Delivered Key Stage 3 and Key Stage 4 National </w:t>
                            </w:r>
                            <w:proofErr w:type="gramStart"/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Curriculum</w:t>
                            </w:r>
                            <w:proofErr w:type="gramEnd"/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c>
                      </w:tr>
                      <w:tr w:rsidR="00184E92" w:rsidRPr="00801319" w14:paraId="4D6C3AFE" w14:textId="77777777" w:rsidTr="001741B8">
                        <w:tc>
                          <w:tcPr>
                            <w:tcW w:w="10031" w:type="dxa"/>
                          </w:tcPr>
                          <w:p w14:paraId="1CBE5915" w14:textId="77777777" w:rsidR="00184E92" w:rsidRPr="00801319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Delivered GCSE Physical Education.</w:t>
                            </w:r>
                          </w:p>
                        </w:tc>
                      </w:tr>
                      <w:tr w:rsidR="00184E92" w:rsidRPr="00801319" w14:paraId="0242D445" w14:textId="77777777" w:rsidTr="001741B8">
                        <w:tc>
                          <w:tcPr>
                            <w:tcW w:w="10031" w:type="dxa"/>
                          </w:tcPr>
                          <w:p w14:paraId="4C1FFD3C" w14:textId="77777777" w:rsidR="00184E92" w:rsidRPr="00032F5D" w:rsidRDefault="00184E92" w:rsidP="007D10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Delivered Level 2 &amp; Level 3 National BTEC Diploma in Sport.</w:t>
                            </w:r>
                          </w:p>
                        </w:tc>
                      </w:tr>
                      <w:tr w:rsidR="00184E92" w:rsidRPr="00801319" w14:paraId="29238336" w14:textId="77777777" w:rsidTr="001741B8">
                        <w:tc>
                          <w:tcPr>
                            <w:tcW w:w="10031" w:type="dxa"/>
                          </w:tcPr>
                          <w:p w14:paraId="58D61D01" w14:textId="77777777" w:rsidR="00184E92" w:rsidRPr="00032F5D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Delivered AS/A2 Physical Education. (Practical and Theory).</w:t>
                            </w:r>
                          </w:p>
                        </w:tc>
                      </w:tr>
                      <w:tr w:rsidR="00184E92" w:rsidRPr="00801319" w14:paraId="4E440BBF" w14:textId="77777777" w:rsidTr="001741B8">
                        <w:tc>
                          <w:tcPr>
                            <w:tcW w:w="10031" w:type="dxa"/>
                          </w:tcPr>
                          <w:p w14:paraId="526D82E9" w14:textId="77777777" w:rsidR="00184E92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 xml:space="preserve">Conducted research: Centralised on Assessment. </w:t>
                            </w:r>
                          </w:p>
                        </w:tc>
                      </w:tr>
                      <w:tr w:rsidR="00184E92" w:rsidRPr="00801319" w14:paraId="054C1EE2" w14:textId="77777777" w:rsidTr="001741B8">
                        <w:tc>
                          <w:tcPr>
                            <w:tcW w:w="10031" w:type="dxa"/>
                          </w:tcPr>
                          <w:p w14:paraId="238375D5" w14:textId="77777777" w:rsidR="00184E92" w:rsidRDefault="00184E92" w:rsidP="007D10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Completed General Professional Practice Module collaborating with a range subject teachers.</w:t>
                            </w:r>
                          </w:p>
                        </w:tc>
                      </w:tr>
                      <w:tr w:rsidR="00184E92" w:rsidRPr="00801319" w14:paraId="23EFDE3F" w14:textId="77777777" w:rsidTr="001741B8">
                        <w:tc>
                          <w:tcPr>
                            <w:tcW w:w="10031" w:type="dxa"/>
                          </w:tcPr>
                          <w:p w14:paraId="544987E9" w14:textId="77777777" w:rsidR="00184E92" w:rsidRPr="00801319" w:rsidRDefault="00184E92" w:rsidP="002A53B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  <w:lang w:val="en-GB"/>
                              </w:rPr>
                              <w:t>Completed EAL Training.</w:t>
                            </w:r>
                          </w:p>
                        </w:tc>
                      </w:tr>
                    </w:tbl>
                    <w:p w14:paraId="442DE03E" w14:textId="77777777" w:rsidR="00184E92" w:rsidRPr="00801319" w:rsidRDefault="00184E92" w:rsidP="002A53B2">
                      <w:pPr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  <w:lang w:val="en-GB"/>
                        </w:rPr>
                      </w:pPr>
                      <w:r w:rsidRPr="00801319">
                        <w:rPr>
                          <w:rFonts w:ascii="Century Gothic" w:hAnsi="Century Gothic"/>
                          <w:sz w:val="18"/>
                          <w:szCs w:val="18"/>
                          <w:lang w:val="en-GB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D1080" w:rsidRPr="0078565A">
        <w:rPr>
          <w:rFonts w:ascii="Century Gothic" w:hAnsi="Century Gothic"/>
          <w:sz w:val="18"/>
          <w:szCs w:val="18"/>
        </w:rPr>
        <w:t xml:space="preserve"> Qualifications</w:t>
      </w:r>
    </w:p>
    <w:p w14:paraId="0FAF00EA" w14:textId="77777777" w:rsidR="007D1080" w:rsidRDefault="007D1080" w:rsidP="007D1080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Masters Qualification</w:t>
      </w:r>
      <w:r w:rsidRPr="0078565A">
        <w:rPr>
          <w:rFonts w:ascii="Century Gothic" w:hAnsi="Century Gothic"/>
          <w:b/>
          <w:sz w:val="18"/>
          <w:szCs w:val="18"/>
        </w:rPr>
        <w:t xml:space="preserve"> (Sheffield </w:t>
      </w:r>
      <w:proofErr w:type="spellStart"/>
      <w:r w:rsidRPr="0078565A">
        <w:rPr>
          <w:rFonts w:ascii="Century Gothic" w:hAnsi="Century Gothic"/>
          <w:b/>
          <w:sz w:val="18"/>
          <w:szCs w:val="18"/>
        </w:rPr>
        <w:t>Hallam</w:t>
      </w:r>
      <w:proofErr w:type="spellEnd"/>
      <w:r w:rsidRPr="0078565A">
        <w:rPr>
          <w:rFonts w:ascii="Century Gothic" w:hAnsi="Century Gothic"/>
          <w:b/>
          <w:sz w:val="18"/>
          <w:szCs w:val="18"/>
        </w:rPr>
        <w:t xml:space="preserve"> University)</w:t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</w:p>
    <w:p w14:paraId="47C2CB14" w14:textId="77777777" w:rsidR="007D1080" w:rsidRDefault="007D1080" w:rsidP="007D1080">
      <w:pPr>
        <w:rPr>
          <w:rFonts w:ascii="Century Gothic" w:hAnsi="Century Gothic"/>
          <w:sz w:val="18"/>
          <w:szCs w:val="18"/>
        </w:rPr>
      </w:pPr>
      <w:r w:rsidRPr="007D1080">
        <w:rPr>
          <w:rFonts w:ascii="Century Gothic" w:hAnsi="Century Gothic"/>
          <w:sz w:val="18"/>
          <w:szCs w:val="18"/>
        </w:rPr>
        <w:t>MA Education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Pending</w:t>
      </w:r>
    </w:p>
    <w:p w14:paraId="16F58F57" w14:textId="32441F1B" w:rsidR="0057153D" w:rsidRPr="0078565A" w:rsidRDefault="00704BEE" w:rsidP="006D0293">
      <w:pPr>
        <w:rPr>
          <w:rFonts w:ascii="Century Gothic" w:hAnsi="Century Gothic"/>
          <w:b/>
          <w:sz w:val="18"/>
          <w:szCs w:val="18"/>
        </w:rPr>
      </w:pPr>
      <w:r w:rsidRPr="0078565A">
        <w:rPr>
          <w:rFonts w:ascii="Century Gothic" w:hAnsi="Century Gothic"/>
          <w:b/>
          <w:sz w:val="18"/>
          <w:szCs w:val="18"/>
        </w:rPr>
        <w:t>Post-Graduate Qualification (</w:t>
      </w:r>
      <w:r w:rsidR="00667FE9">
        <w:rPr>
          <w:rFonts w:ascii="Century Gothic" w:hAnsi="Century Gothic"/>
          <w:b/>
          <w:sz w:val="18"/>
          <w:szCs w:val="18"/>
        </w:rPr>
        <w:t>University of Sunderland</w:t>
      </w:r>
      <w:r w:rsidRPr="0078565A">
        <w:rPr>
          <w:rFonts w:ascii="Century Gothic" w:hAnsi="Century Gothic"/>
          <w:b/>
          <w:sz w:val="18"/>
          <w:szCs w:val="18"/>
        </w:rPr>
        <w:t>)</w:t>
      </w:r>
    </w:p>
    <w:p w14:paraId="6588C49C" w14:textId="72CFCC45" w:rsidR="00704BEE" w:rsidRPr="0078565A" w:rsidRDefault="00704BEE" w:rsidP="006D0293">
      <w:pPr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PGCE</w:t>
      </w:r>
      <w:r w:rsidR="00667FE9">
        <w:rPr>
          <w:rFonts w:ascii="Century Gothic" w:hAnsi="Century Gothic"/>
          <w:sz w:val="18"/>
          <w:szCs w:val="18"/>
        </w:rPr>
        <w:t xml:space="preserve"> PCET Physical Education</w:t>
      </w:r>
      <w:r w:rsidR="00667FE9">
        <w:rPr>
          <w:rFonts w:ascii="Century Gothic" w:hAnsi="Century Gothic"/>
          <w:sz w:val="18"/>
          <w:szCs w:val="18"/>
        </w:rPr>
        <w:tab/>
      </w:r>
      <w:r w:rsidR="00667FE9">
        <w:rPr>
          <w:rFonts w:ascii="Century Gothic" w:hAnsi="Century Gothic"/>
          <w:sz w:val="18"/>
          <w:szCs w:val="18"/>
        </w:rPr>
        <w:tab/>
      </w:r>
      <w:r w:rsidR="00667FE9">
        <w:rPr>
          <w:rFonts w:ascii="Century Gothic" w:hAnsi="Century Gothic"/>
          <w:sz w:val="18"/>
          <w:szCs w:val="18"/>
        </w:rPr>
        <w:tab/>
      </w:r>
      <w:r w:rsidRPr="0078565A">
        <w:rPr>
          <w:rFonts w:ascii="Century Gothic" w:hAnsi="Century Gothic"/>
          <w:sz w:val="18"/>
          <w:szCs w:val="18"/>
        </w:rPr>
        <w:t>Achieved</w:t>
      </w:r>
    </w:p>
    <w:p w14:paraId="4AEB83DD" w14:textId="77777777" w:rsidR="00704BEE" w:rsidRPr="0078565A" w:rsidRDefault="00704BEE" w:rsidP="006D0293">
      <w:pPr>
        <w:rPr>
          <w:rFonts w:ascii="Century Gothic" w:hAnsi="Century Gothic"/>
          <w:b/>
          <w:sz w:val="18"/>
          <w:szCs w:val="18"/>
        </w:rPr>
      </w:pPr>
      <w:r w:rsidRPr="0078565A">
        <w:rPr>
          <w:rFonts w:ascii="Century Gothic" w:hAnsi="Century Gothic"/>
          <w:b/>
          <w:sz w:val="18"/>
          <w:szCs w:val="18"/>
        </w:rPr>
        <w:t xml:space="preserve">Bachelors Degree Qualification (Sheffield </w:t>
      </w:r>
      <w:proofErr w:type="spellStart"/>
      <w:r w:rsidRPr="0078565A">
        <w:rPr>
          <w:rFonts w:ascii="Century Gothic" w:hAnsi="Century Gothic"/>
          <w:b/>
          <w:sz w:val="18"/>
          <w:szCs w:val="18"/>
        </w:rPr>
        <w:t>Hallam</w:t>
      </w:r>
      <w:proofErr w:type="spellEnd"/>
      <w:r w:rsidRPr="0078565A">
        <w:rPr>
          <w:rFonts w:ascii="Century Gothic" w:hAnsi="Century Gothic"/>
          <w:b/>
          <w:sz w:val="18"/>
          <w:szCs w:val="18"/>
        </w:rPr>
        <w:t xml:space="preserve"> University)</w:t>
      </w:r>
    </w:p>
    <w:p w14:paraId="482EA467" w14:textId="51EBE4E9" w:rsidR="00704BEE" w:rsidRPr="0078565A" w:rsidRDefault="00704BEE" w:rsidP="006D0293">
      <w:pPr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BSc (</w:t>
      </w:r>
      <w:proofErr w:type="spellStart"/>
      <w:r w:rsidRPr="0078565A">
        <w:rPr>
          <w:rFonts w:ascii="Century Gothic" w:hAnsi="Century Gothic"/>
          <w:sz w:val="18"/>
          <w:szCs w:val="18"/>
        </w:rPr>
        <w:t>Hons</w:t>
      </w:r>
      <w:proofErr w:type="spellEnd"/>
      <w:r w:rsidRPr="0078565A">
        <w:rPr>
          <w:rFonts w:ascii="Century Gothic" w:hAnsi="Century Gothic"/>
          <w:sz w:val="18"/>
          <w:szCs w:val="18"/>
        </w:rPr>
        <w:t>) Phys</w:t>
      </w:r>
      <w:r w:rsidR="00D83FA3">
        <w:rPr>
          <w:rFonts w:ascii="Century Gothic" w:hAnsi="Century Gothic"/>
          <w:sz w:val="18"/>
          <w:szCs w:val="18"/>
        </w:rPr>
        <w:t xml:space="preserve">ical Education and Youth Sport </w:t>
      </w:r>
      <w:r w:rsidR="00D83FA3">
        <w:rPr>
          <w:rFonts w:ascii="Century Gothic" w:hAnsi="Century Gothic"/>
          <w:sz w:val="18"/>
          <w:szCs w:val="18"/>
        </w:rPr>
        <w:tab/>
      </w:r>
      <w:r w:rsidR="00667FE9">
        <w:rPr>
          <w:rFonts w:ascii="Century Gothic" w:hAnsi="Century Gothic"/>
          <w:sz w:val="18"/>
          <w:szCs w:val="18"/>
        </w:rPr>
        <w:t>2:2</w:t>
      </w:r>
    </w:p>
    <w:p w14:paraId="4065EB92" w14:textId="6D28E3F6" w:rsidR="00704BEE" w:rsidRDefault="00667FE9" w:rsidP="006D0293">
      <w:pPr>
        <w:rPr>
          <w:rFonts w:ascii="Century Gothic" w:hAnsi="Century Gothic"/>
          <w:b/>
          <w:sz w:val="18"/>
          <w:szCs w:val="18"/>
        </w:rPr>
      </w:pPr>
      <w:r w:rsidRPr="00667FE9">
        <w:rPr>
          <w:rFonts w:ascii="Century Gothic" w:hAnsi="Century Gothic"/>
          <w:b/>
          <w:sz w:val="18"/>
          <w:szCs w:val="18"/>
          <w:lang w:val="en-GB"/>
        </w:rPr>
        <w:t>BTEC National Diploma in Sports Development Coaching and Fitness –</w:t>
      </w:r>
      <w:r w:rsidR="00704BEE" w:rsidRPr="00667FE9">
        <w:rPr>
          <w:rFonts w:ascii="Century Gothic" w:hAnsi="Century Gothic"/>
          <w:b/>
          <w:sz w:val="18"/>
          <w:szCs w:val="18"/>
        </w:rPr>
        <w:t xml:space="preserve"> Qualifications</w:t>
      </w:r>
      <w:r w:rsidRPr="00667FE9">
        <w:rPr>
          <w:rFonts w:ascii="Century Gothic" w:hAnsi="Century Gothic"/>
          <w:b/>
          <w:sz w:val="18"/>
          <w:szCs w:val="18"/>
        </w:rPr>
        <w:t xml:space="preserve"> (Grantham College</w:t>
      </w:r>
      <w:r w:rsidR="00704BEE" w:rsidRPr="00667FE9">
        <w:rPr>
          <w:rFonts w:ascii="Century Gothic" w:hAnsi="Century Gothic"/>
          <w:b/>
          <w:sz w:val="18"/>
          <w:szCs w:val="18"/>
        </w:rPr>
        <w:t>)</w:t>
      </w:r>
    </w:p>
    <w:p w14:paraId="54BE39AB" w14:textId="31E43EC2" w:rsidR="00667FE9" w:rsidRDefault="00667FE9" w:rsidP="006D0293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Distinction</w:t>
      </w:r>
    </w:p>
    <w:p w14:paraId="20B74524" w14:textId="2370126D" w:rsidR="00667FE9" w:rsidRDefault="00667FE9" w:rsidP="006D0293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Distinction</w:t>
      </w:r>
    </w:p>
    <w:p w14:paraId="1C4879A9" w14:textId="1D7FA4C2" w:rsidR="00667FE9" w:rsidRPr="00667FE9" w:rsidRDefault="00667FE9" w:rsidP="006D0293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Merit</w:t>
      </w:r>
    </w:p>
    <w:p w14:paraId="4A751845" w14:textId="77777777" w:rsidR="00667FE9" w:rsidRPr="0078565A" w:rsidRDefault="00704BEE" w:rsidP="006D0293">
      <w:pPr>
        <w:rPr>
          <w:rFonts w:ascii="Century Gothic" w:hAnsi="Century Gothic"/>
          <w:b/>
          <w:sz w:val="18"/>
          <w:szCs w:val="18"/>
        </w:rPr>
      </w:pPr>
      <w:r w:rsidRPr="0078565A">
        <w:rPr>
          <w:rFonts w:ascii="Century Gothic" w:hAnsi="Century Gothic"/>
          <w:b/>
          <w:sz w:val="18"/>
          <w:szCs w:val="18"/>
        </w:rPr>
        <w:t>G.C.S.E. Qualifications</w:t>
      </w:r>
    </w:p>
    <w:tbl>
      <w:tblPr>
        <w:tblStyle w:val="TableGrid"/>
        <w:tblW w:w="9368" w:type="dxa"/>
        <w:tblInd w:w="288" w:type="dxa"/>
        <w:tblLook w:val="00A0" w:firstRow="1" w:lastRow="0" w:firstColumn="1" w:lastColumn="0" w:noHBand="0" w:noVBand="0"/>
      </w:tblPr>
      <w:tblGrid>
        <w:gridCol w:w="4935"/>
        <w:gridCol w:w="4433"/>
      </w:tblGrid>
      <w:tr w:rsidR="00667FE9" w:rsidRPr="008C2482" w14:paraId="29ABAE67" w14:textId="77777777" w:rsidTr="00667FE9">
        <w:trPr>
          <w:trHeight w:val="272"/>
        </w:trPr>
        <w:tc>
          <w:tcPr>
            <w:tcW w:w="4935" w:type="dxa"/>
          </w:tcPr>
          <w:p w14:paraId="0930E11E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 xml:space="preserve">English </w:t>
            </w:r>
          </w:p>
        </w:tc>
        <w:tc>
          <w:tcPr>
            <w:tcW w:w="4433" w:type="dxa"/>
          </w:tcPr>
          <w:p w14:paraId="3338EB67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</w:p>
        </w:tc>
      </w:tr>
      <w:tr w:rsidR="00667FE9" w:rsidRPr="008C2482" w14:paraId="16D2C585" w14:textId="77777777" w:rsidTr="00667FE9">
        <w:trPr>
          <w:trHeight w:val="255"/>
        </w:trPr>
        <w:tc>
          <w:tcPr>
            <w:tcW w:w="4935" w:type="dxa"/>
          </w:tcPr>
          <w:p w14:paraId="3A4E730B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Maths</w:t>
            </w:r>
          </w:p>
        </w:tc>
        <w:tc>
          <w:tcPr>
            <w:tcW w:w="4433" w:type="dxa"/>
          </w:tcPr>
          <w:p w14:paraId="6EA04DBA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</w:p>
        </w:tc>
      </w:tr>
      <w:tr w:rsidR="00667FE9" w:rsidRPr="008C2482" w14:paraId="01C87724" w14:textId="77777777" w:rsidTr="00667FE9">
        <w:trPr>
          <w:trHeight w:val="446"/>
        </w:trPr>
        <w:tc>
          <w:tcPr>
            <w:tcW w:w="4935" w:type="dxa"/>
          </w:tcPr>
          <w:p w14:paraId="2EF036FD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Science (double award)</w:t>
            </w:r>
          </w:p>
        </w:tc>
        <w:tc>
          <w:tcPr>
            <w:tcW w:w="4433" w:type="dxa"/>
          </w:tcPr>
          <w:p w14:paraId="507A602D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B, B</w:t>
            </w:r>
          </w:p>
        </w:tc>
      </w:tr>
      <w:tr w:rsidR="00667FE9" w:rsidRPr="008C2482" w14:paraId="1E60C8B3" w14:textId="77777777" w:rsidTr="00667FE9">
        <w:trPr>
          <w:trHeight w:val="272"/>
        </w:trPr>
        <w:tc>
          <w:tcPr>
            <w:tcW w:w="4935" w:type="dxa"/>
          </w:tcPr>
          <w:p w14:paraId="028F5CED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German</w:t>
            </w:r>
          </w:p>
        </w:tc>
        <w:tc>
          <w:tcPr>
            <w:tcW w:w="4433" w:type="dxa"/>
          </w:tcPr>
          <w:p w14:paraId="50EC9018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</w:p>
        </w:tc>
      </w:tr>
      <w:tr w:rsidR="00667FE9" w:rsidRPr="008C2482" w14:paraId="277D7828" w14:textId="77777777" w:rsidTr="00667FE9">
        <w:trPr>
          <w:trHeight w:val="431"/>
        </w:trPr>
        <w:tc>
          <w:tcPr>
            <w:tcW w:w="4935" w:type="dxa"/>
          </w:tcPr>
          <w:p w14:paraId="02004104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Information Technology (I.C.T)</w:t>
            </w:r>
          </w:p>
        </w:tc>
        <w:tc>
          <w:tcPr>
            <w:tcW w:w="4433" w:type="dxa"/>
          </w:tcPr>
          <w:p w14:paraId="5ECADC97" w14:textId="2E2EF73F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B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 xml:space="preserve"> &amp; Pass</w:t>
            </w:r>
          </w:p>
        </w:tc>
      </w:tr>
      <w:tr w:rsidR="00667FE9" w:rsidRPr="008C2482" w14:paraId="4F7748C1" w14:textId="77777777" w:rsidTr="00667FE9">
        <w:trPr>
          <w:trHeight w:val="446"/>
        </w:trPr>
        <w:tc>
          <w:tcPr>
            <w:tcW w:w="4935" w:type="dxa"/>
          </w:tcPr>
          <w:p w14:paraId="13776536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Physical Education (P.E)</w:t>
            </w:r>
          </w:p>
        </w:tc>
        <w:tc>
          <w:tcPr>
            <w:tcW w:w="4433" w:type="dxa"/>
          </w:tcPr>
          <w:p w14:paraId="66727173" w14:textId="77777777" w:rsidR="00667FE9" w:rsidRPr="00667FE9" w:rsidRDefault="00667FE9" w:rsidP="00667FE9">
            <w:pPr>
              <w:jc w:val="both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67FE9">
              <w:rPr>
                <w:rFonts w:ascii="Century Gothic" w:hAnsi="Century Gothic"/>
                <w:sz w:val="18"/>
                <w:szCs w:val="18"/>
                <w:lang w:val="en-GB"/>
              </w:rPr>
              <w:t>B</w:t>
            </w:r>
          </w:p>
        </w:tc>
      </w:tr>
    </w:tbl>
    <w:p w14:paraId="1AC42F10" w14:textId="71FE7901" w:rsidR="00704BEE" w:rsidRPr="0078565A" w:rsidRDefault="00704BEE" w:rsidP="006D0293">
      <w:pPr>
        <w:rPr>
          <w:rFonts w:ascii="Century Gothic" w:hAnsi="Century Gothic"/>
          <w:b/>
          <w:sz w:val="18"/>
          <w:szCs w:val="18"/>
        </w:rPr>
      </w:pPr>
    </w:p>
    <w:p w14:paraId="734E2E3C" w14:textId="77777777" w:rsidR="00704BEE" w:rsidRPr="0078565A" w:rsidRDefault="00704BEE" w:rsidP="00704BEE">
      <w:pPr>
        <w:pStyle w:val="SectionTitle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Other Qualifications</w:t>
      </w:r>
    </w:p>
    <w:p w14:paraId="4F6B3396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National Pool Lifeguard qualification (NPLQ)</w:t>
      </w:r>
    </w:p>
    <w:p w14:paraId="5EA6DF60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Community Sports Leadership Award (CSLA)</w:t>
      </w:r>
    </w:p>
    <w:p w14:paraId="42D45691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Higher Sports Leadership Award (HSLA)</w:t>
      </w:r>
    </w:p>
    <w:p w14:paraId="6709D9B5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NVQ level 3 Advanced Apprenticeship in Sporting Excellence</w:t>
      </w:r>
    </w:p>
    <w:p w14:paraId="7FF1D735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First Aid</w:t>
      </w:r>
    </w:p>
    <w:p w14:paraId="7BDA0004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 xml:space="preserve">Water polo level 1 coaching </w:t>
      </w:r>
    </w:p>
    <w:p w14:paraId="753F8BB7" w14:textId="77777777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British Olympic Association silver passport holder</w:t>
      </w:r>
    </w:p>
    <w:p w14:paraId="21DFEBD6" w14:textId="621D0732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>L1 Handball</w:t>
      </w:r>
      <w:r>
        <w:rPr>
          <w:rFonts w:ascii="Century Gothic" w:hAnsi="Century Gothic"/>
          <w:sz w:val="18"/>
          <w:szCs w:val="18"/>
          <w:lang w:val="en-GB"/>
        </w:rPr>
        <w:t xml:space="preserve">, Hockey, FA Football, </w:t>
      </w:r>
      <w:proofErr w:type="spellStart"/>
      <w:r>
        <w:rPr>
          <w:rFonts w:ascii="Century Gothic" w:hAnsi="Century Gothic"/>
          <w:sz w:val="18"/>
          <w:szCs w:val="18"/>
          <w:lang w:val="en-GB"/>
        </w:rPr>
        <w:t>Tchouckball</w:t>
      </w:r>
      <w:proofErr w:type="spellEnd"/>
      <w:r w:rsidRPr="00667FE9">
        <w:rPr>
          <w:rFonts w:ascii="Century Gothic" w:hAnsi="Century Gothic"/>
          <w:sz w:val="18"/>
          <w:szCs w:val="18"/>
          <w:lang w:val="en-GB"/>
        </w:rPr>
        <w:t xml:space="preserve"> </w:t>
      </w:r>
    </w:p>
    <w:p w14:paraId="475A1E00" w14:textId="7F376C48" w:rsid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proofErr w:type="spellStart"/>
      <w:r>
        <w:rPr>
          <w:rFonts w:ascii="Century Gothic" w:hAnsi="Century Gothic"/>
          <w:sz w:val="18"/>
          <w:szCs w:val="18"/>
          <w:lang w:val="en-GB"/>
        </w:rPr>
        <w:t>Rounders</w:t>
      </w:r>
      <w:proofErr w:type="spellEnd"/>
      <w:r>
        <w:rPr>
          <w:rFonts w:ascii="Century Gothic" w:hAnsi="Century Gothic"/>
          <w:sz w:val="18"/>
          <w:szCs w:val="18"/>
          <w:lang w:val="en-GB"/>
        </w:rPr>
        <w:t xml:space="preserve"> Activator Course</w:t>
      </w:r>
    </w:p>
    <w:p w14:paraId="25E52083" w14:textId="673DCFDF" w:rsidR="00667FE9" w:rsidRPr="00667FE9" w:rsidRDefault="00667FE9" w:rsidP="00667FE9">
      <w:pPr>
        <w:rPr>
          <w:rFonts w:ascii="Century Gothic" w:hAnsi="Century Gothic"/>
          <w:sz w:val="18"/>
          <w:szCs w:val="18"/>
          <w:lang w:val="en-GB"/>
        </w:rPr>
      </w:pPr>
      <w:r w:rsidRPr="00667FE9">
        <w:rPr>
          <w:rFonts w:ascii="Century Gothic" w:hAnsi="Century Gothic"/>
          <w:sz w:val="18"/>
          <w:szCs w:val="18"/>
          <w:lang w:val="en-GB"/>
        </w:rPr>
        <w:t xml:space="preserve">Safeguarding children </w:t>
      </w:r>
    </w:p>
    <w:p w14:paraId="114CC9E3" w14:textId="77777777" w:rsidR="00704BEE" w:rsidRPr="00667FE9" w:rsidRDefault="002906CC" w:rsidP="002906CC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en-GB"/>
        </w:rPr>
      </w:pPr>
      <w:r w:rsidRPr="00667FE9">
        <w:rPr>
          <w:rFonts w:ascii="Century Gothic" w:hAnsi="Century Gothic" w:cs="Arial"/>
          <w:sz w:val="18"/>
          <w:szCs w:val="18"/>
          <w:lang w:val="en-GB"/>
        </w:rPr>
        <w:t>Making the PYP Happen</w:t>
      </w:r>
    </w:p>
    <w:p w14:paraId="49E9CF26" w14:textId="77777777" w:rsidR="00D83FA3" w:rsidRDefault="00D83FA3" w:rsidP="002906CC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en-GB"/>
        </w:rPr>
      </w:pPr>
      <w:r w:rsidRPr="00D83FA3">
        <w:rPr>
          <w:rFonts w:ascii="Century Gothic" w:hAnsi="Century Gothic" w:cs="Arial"/>
          <w:sz w:val="18"/>
          <w:szCs w:val="18"/>
          <w:lang w:val="en-GB"/>
        </w:rPr>
        <w:t>Cambridge International Diploma in Teacher Training</w:t>
      </w:r>
    </w:p>
    <w:p w14:paraId="29BCBBCC" w14:textId="77777777" w:rsidR="006063C1" w:rsidRDefault="006063C1" w:rsidP="002906CC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en-GB"/>
        </w:rPr>
      </w:pPr>
      <w:r>
        <w:rPr>
          <w:rFonts w:ascii="Century Gothic" w:hAnsi="Century Gothic" w:cs="Arial"/>
          <w:sz w:val="18"/>
          <w:szCs w:val="18"/>
          <w:lang w:val="en-GB"/>
        </w:rPr>
        <w:t>IB Teaching and Learning Level 1</w:t>
      </w:r>
    </w:p>
    <w:p w14:paraId="31625CB7" w14:textId="77777777" w:rsidR="00667FE9" w:rsidRPr="00D83FA3" w:rsidRDefault="00667FE9" w:rsidP="002906CC">
      <w:pPr>
        <w:widowControl w:val="0"/>
        <w:autoSpaceDE w:val="0"/>
        <w:autoSpaceDN w:val="0"/>
        <w:adjustRightInd w:val="0"/>
        <w:rPr>
          <w:rFonts w:ascii="Century Gothic" w:hAnsi="Century Gothic" w:cs="Arial"/>
          <w:sz w:val="18"/>
          <w:szCs w:val="18"/>
          <w:lang w:val="en-GB"/>
        </w:rPr>
      </w:pPr>
    </w:p>
    <w:p w14:paraId="487D5687" w14:textId="77777777" w:rsidR="002906CC" w:rsidRPr="0078565A" w:rsidRDefault="00704BEE" w:rsidP="006063C1">
      <w:pPr>
        <w:pStyle w:val="SectionTitle"/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>References</w:t>
      </w:r>
      <w:r w:rsidR="002906CC" w:rsidRPr="0078565A">
        <w:rPr>
          <w:rFonts w:ascii="Century Gothic" w:hAnsi="Century Gothic"/>
          <w:sz w:val="18"/>
          <w:szCs w:val="18"/>
        </w:rPr>
        <w:tab/>
      </w:r>
      <w:r w:rsidR="002906CC" w:rsidRPr="0078565A">
        <w:rPr>
          <w:rFonts w:ascii="Century Gothic" w:hAnsi="Century Gothic"/>
          <w:sz w:val="18"/>
          <w:szCs w:val="18"/>
        </w:rPr>
        <w:tab/>
      </w:r>
      <w:r w:rsidR="002906CC" w:rsidRPr="0078565A">
        <w:rPr>
          <w:rFonts w:ascii="Century Gothic" w:hAnsi="Century Gothic"/>
          <w:sz w:val="18"/>
          <w:szCs w:val="18"/>
        </w:rPr>
        <w:tab/>
      </w:r>
      <w:r w:rsidR="002906CC" w:rsidRPr="0078565A">
        <w:rPr>
          <w:rFonts w:ascii="Century Gothic" w:hAnsi="Century Gothic"/>
          <w:sz w:val="18"/>
          <w:szCs w:val="18"/>
        </w:rPr>
        <w:tab/>
      </w:r>
    </w:p>
    <w:tbl>
      <w:tblPr>
        <w:tblpPr w:leftFromText="180" w:rightFromText="180" w:vertAnchor="text" w:horzAnchor="page" w:tblpX="1369" w:tblpY="169"/>
        <w:tblW w:w="0" w:type="auto"/>
        <w:tblLook w:val="04A0" w:firstRow="1" w:lastRow="0" w:firstColumn="1" w:lastColumn="0" w:noHBand="0" w:noVBand="1"/>
      </w:tblPr>
      <w:tblGrid>
        <w:gridCol w:w="4021"/>
      </w:tblGrid>
      <w:tr w:rsidR="006063C1" w:rsidRPr="00801319" w14:paraId="7C78F51D" w14:textId="77777777" w:rsidTr="006063C1">
        <w:tc>
          <w:tcPr>
            <w:tcW w:w="4021" w:type="dxa"/>
          </w:tcPr>
          <w:p w14:paraId="0B6D5595" w14:textId="3C034A63" w:rsidR="006063C1" w:rsidRPr="006063C1" w:rsidRDefault="00184E92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Name: Ms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Kavita</w:t>
            </w:r>
            <w:proofErr w:type="spellEnd"/>
          </w:p>
        </w:tc>
      </w:tr>
      <w:tr w:rsidR="006063C1" w:rsidRPr="00801319" w14:paraId="5711B163" w14:textId="77777777" w:rsidTr="006063C1">
        <w:tc>
          <w:tcPr>
            <w:tcW w:w="4021" w:type="dxa"/>
          </w:tcPr>
          <w:p w14:paraId="47605E62" w14:textId="77777777" w:rsidR="006063C1" w:rsidRP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Address: Fairview International School</w:t>
            </w:r>
          </w:p>
        </w:tc>
      </w:tr>
      <w:tr w:rsidR="006063C1" w:rsidRPr="00801319" w14:paraId="0EB37AC2" w14:textId="77777777" w:rsidTr="006063C1">
        <w:tc>
          <w:tcPr>
            <w:tcW w:w="4021" w:type="dxa"/>
          </w:tcPr>
          <w:p w14:paraId="5CCF105C" w14:textId="52FDF6E9" w:rsidR="006063C1" w:rsidRP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Email: </w:t>
            </w:r>
            <w:r w:rsidR="00184E92">
              <w:rPr>
                <w:rFonts w:ascii="Century Gothic" w:hAnsi="Century Gothic"/>
                <w:sz w:val="18"/>
                <w:szCs w:val="18"/>
              </w:rPr>
              <w:t>Kavita</w:t>
            </w:r>
            <w:r w:rsidRPr="0078565A">
              <w:rPr>
                <w:rFonts w:ascii="Century Gothic" w:hAnsi="Century Gothic"/>
                <w:sz w:val="18"/>
                <w:szCs w:val="18"/>
              </w:rPr>
              <w:t>@fairview.edu.my</w:t>
            </w:r>
          </w:p>
        </w:tc>
      </w:tr>
      <w:tr w:rsidR="006063C1" w:rsidRPr="00801319" w14:paraId="3E50E08C" w14:textId="77777777" w:rsidTr="006063C1">
        <w:tc>
          <w:tcPr>
            <w:tcW w:w="4021" w:type="dxa"/>
          </w:tcPr>
          <w:p w14:paraId="16791615" w14:textId="77777777" w:rsid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Job title: Principal </w:t>
            </w:r>
          </w:p>
        </w:tc>
      </w:tr>
    </w:tbl>
    <w:tbl>
      <w:tblPr>
        <w:tblpPr w:leftFromText="180" w:rightFromText="180" w:vertAnchor="text" w:horzAnchor="page" w:tblpX="5689" w:tblpY="169"/>
        <w:tblW w:w="0" w:type="auto"/>
        <w:tblLook w:val="04A0" w:firstRow="1" w:lastRow="0" w:firstColumn="1" w:lastColumn="0" w:noHBand="0" w:noVBand="1"/>
      </w:tblPr>
      <w:tblGrid>
        <w:gridCol w:w="4021"/>
      </w:tblGrid>
      <w:tr w:rsidR="006063C1" w:rsidRPr="00801319" w14:paraId="3CE97E4C" w14:textId="77777777" w:rsidTr="006063C1">
        <w:tc>
          <w:tcPr>
            <w:tcW w:w="4021" w:type="dxa"/>
          </w:tcPr>
          <w:p w14:paraId="3FC32830" w14:textId="2DD921C6" w:rsidR="006063C1" w:rsidRPr="006063C1" w:rsidRDefault="00184E92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Name: Andrew Webber</w:t>
            </w:r>
          </w:p>
        </w:tc>
      </w:tr>
      <w:tr w:rsidR="006063C1" w:rsidRPr="00801319" w14:paraId="42E9C93C" w14:textId="77777777" w:rsidTr="006063C1">
        <w:tc>
          <w:tcPr>
            <w:tcW w:w="4021" w:type="dxa"/>
          </w:tcPr>
          <w:p w14:paraId="649F00AD" w14:textId="77777777" w:rsidR="006063C1" w:rsidRP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Address: Fairview International School</w:t>
            </w:r>
          </w:p>
        </w:tc>
      </w:tr>
      <w:tr w:rsidR="006063C1" w:rsidRPr="00801319" w14:paraId="49BB8D58" w14:textId="77777777" w:rsidTr="006063C1">
        <w:tc>
          <w:tcPr>
            <w:tcW w:w="4021" w:type="dxa"/>
          </w:tcPr>
          <w:p w14:paraId="1DD9DB37" w14:textId="296D3F4E" w:rsidR="006063C1" w:rsidRP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Email: </w:t>
            </w:r>
            <w:r w:rsidR="00184E92">
              <w:rPr>
                <w:rFonts w:ascii="Arial" w:hAnsi="Arial" w:cs="Arial"/>
                <w:color w:val="434343"/>
                <w:spacing w:val="0"/>
                <w:sz w:val="26"/>
                <w:szCs w:val="26"/>
              </w:rPr>
              <w:t xml:space="preserve"> </w:t>
            </w:r>
            <w:r w:rsidR="00184E92" w:rsidRPr="00184E92">
              <w:rPr>
                <w:rFonts w:ascii="Century Gothic" w:hAnsi="Century Gothic" w:cs="Arial"/>
                <w:color w:val="434343"/>
                <w:spacing w:val="0"/>
                <w:sz w:val="18"/>
                <w:szCs w:val="18"/>
              </w:rPr>
              <w:t>andrew.sj@fairview.edu.my</w:t>
            </w:r>
          </w:p>
        </w:tc>
      </w:tr>
      <w:tr w:rsidR="006063C1" w:rsidRPr="00801319" w14:paraId="5F7CEEEE" w14:textId="77777777" w:rsidTr="006063C1">
        <w:tc>
          <w:tcPr>
            <w:tcW w:w="4021" w:type="dxa"/>
          </w:tcPr>
          <w:p w14:paraId="3B2A43EF" w14:textId="77777777" w:rsid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Job title: IB Coordinator</w:t>
            </w:r>
          </w:p>
        </w:tc>
      </w:tr>
    </w:tbl>
    <w:p w14:paraId="56E708C3" w14:textId="77777777" w:rsidR="002906CC" w:rsidRPr="0078565A" w:rsidRDefault="003B2E00" w:rsidP="006D0293">
      <w:pPr>
        <w:rPr>
          <w:rFonts w:ascii="Century Gothic" w:hAnsi="Century Gothic"/>
          <w:sz w:val="18"/>
          <w:szCs w:val="18"/>
        </w:rPr>
      </w:pPr>
      <w:r w:rsidRPr="0078565A">
        <w:rPr>
          <w:rFonts w:ascii="Century Gothic" w:hAnsi="Century Gothic"/>
          <w:sz w:val="18"/>
          <w:szCs w:val="18"/>
        </w:rPr>
        <w:tab/>
      </w:r>
      <w:r w:rsidRPr="0078565A">
        <w:rPr>
          <w:rFonts w:ascii="Century Gothic" w:hAnsi="Century Gothic"/>
          <w:sz w:val="18"/>
          <w:szCs w:val="18"/>
        </w:rPr>
        <w:tab/>
      </w:r>
      <w:r w:rsidRPr="0078565A">
        <w:rPr>
          <w:rFonts w:ascii="Century Gothic" w:hAnsi="Century Gothic"/>
          <w:sz w:val="18"/>
          <w:szCs w:val="18"/>
        </w:rPr>
        <w:tab/>
      </w:r>
    </w:p>
    <w:p w14:paraId="7847F4AE" w14:textId="77777777" w:rsidR="002906CC" w:rsidRDefault="002906CC" w:rsidP="006D0293">
      <w:pPr>
        <w:rPr>
          <w:rFonts w:ascii="Century Gothic" w:hAnsi="Century Gothic"/>
          <w:sz w:val="18"/>
          <w:szCs w:val="18"/>
        </w:rPr>
      </w:pPr>
    </w:p>
    <w:p w14:paraId="7B82C13A" w14:textId="77777777" w:rsidR="006063C1" w:rsidRPr="00801319" w:rsidRDefault="006063C1" w:rsidP="006063C1">
      <w:pPr>
        <w:spacing w:after="0"/>
        <w:rPr>
          <w:rFonts w:ascii="Century Gothic" w:hAnsi="Century Gothic"/>
          <w:sz w:val="18"/>
          <w:szCs w:val="18"/>
          <w:lang w:val="en-GB"/>
        </w:rPr>
      </w:pPr>
      <w:r w:rsidRPr="00801319">
        <w:rPr>
          <w:rFonts w:ascii="Century Gothic" w:hAnsi="Century Gothic"/>
          <w:sz w:val="18"/>
          <w:szCs w:val="18"/>
          <w:lang w:val="en-GB"/>
        </w:rPr>
        <w:br/>
      </w:r>
    </w:p>
    <w:tbl>
      <w:tblPr>
        <w:tblpPr w:leftFromText="180" w:rightFromText="180" w:vertAnchor="text" w:horzAnchor="page" w:tblpX="1369" w:tblpY="44"/>
        <w:tblW w:w="0" w:type="auto"/>
        <w:tblLook w:val="04A0" w:firstRow="1" w:lastRow="0" w:firstColumn="1" w:lastColumn="0" w:noHBand="0" w:noVBand="1"/>
      </w:tblPr>
      <w:tblGrid>
        <w:gridCol w:w="3761"/>
      </w:tblGrid>
      <w:tr w:rsidR="006063C1" w:rsidRPr="00801319" w14:paraId="2903C098" w14:textId="77777777" w:rsidTr="006063C1">
        <w:tc>
          <w:tcPr>
            <w:tcW w:w="3761" w:type="dxa"/>
          </w:tcPr>
          <w:p w14:paraId="623BBE63" w14:textId="4D298357" w:rsidR="006063C1" w:rsidRPr="006063C1" w:rsidRDefault="00184E92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Name: Mr Andy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Convery</w:t>
            </w:r>
            <w:proofErr w:type="spellEnd"/>
          </w:p>
        </w:tc>
      </w:tr>
      <w:tr w:rsidR="006063C1" w:rsidRPr="00801319" w14:paraId="7944F1DE" w14:textId="77777777" w:rsidTr="006063C1">
        <w:tc>
          <w:tcPr>
            <w:tcW w:w="3761" w:type="dxa"/>
          </w:tcPr>
          <w:p w14:paraId="10005EE3" w14:textId="42724580" w:rsidR="006063C1" w:rsidRPr="006063C1" w:rsidRDefault="006063C1" w:rsidP="00184E92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Address: </w:t>
            </w:r>
            <w:r w:rsidR="00184E92">
              <w:rPr>
                <w:rFonts w:ascii="Century Gothic" w:hAnsi="Century Gothic" w:cs="Arial"/>
                <w:sz w:val="18"/>
                <w:szCs w:val="18"/>
                <w:lang w:val="en-GB"/>
              </w:rPr>
              <w:t>University of Sunderland</w:t>
            </w:r>
          </w:p>
        </w:tc>
      </w:tr>
      <w:tr w:rsidR="006063C1" w:rsidRPr="00801319" w14:paraId="45BAC303" w14:textId="77777777" w:rsidTr="006063C1">
        <w:tc>
          <w:tcPr>
            <w:tcW w:w="3761" w:type="dxa"/>
          </w:tcPr>
          <w:p w14:paraId="64FFD5D2" w14:textId="1FA09D50" w:rsidR="006063C1" w:rsidRPr="00184E92" w:rsidRDefault="006063C1" w:rsidP="00184E92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184E92">
              <w:rPr>
                <w:rFonts w:ascii="Century Gothic" w:hAnsi="Century Gothic" w:cs="Arial"/>
                <w:sz w:val="18"/>
                <w:szCs w:val="18"/>
                <w:lang w:val="en-GB"/>
              </w:rPr>
              <w:t xml:space="preserve">Email: </w:t>
            </w:r>
            <w:r w:rsidR="00184E92" w:rsidRPr="00184E92">
              <w:rPr>
                <w:rFonts w:ascii="Century Gothic" w:hAnsi="Century Gothic" w:cs="Helvetica Neue"/>
                <w:spacing w:val="0"/>
                <w:sz w:val="18"/>
                <w:szCs w:val="18"/>
              </w:rPr>
              <w:t>andy.convery@sunderland.ac.uk</w:t>
            </w:r>
          </w:p>
        </w:tc>
      </w:tr>
      <w:tr w:rsidR="006063C1" w:rsidRPr="00801319" w14:paraId="08993F9C" w14:textId="77777777" w:rsidTr="00184E92">
        <w:trPr>
          <w:trHeight w:val="417"/>
        </w:trPr>
        <w:tc>
          <w:tcPr>
            <w:tcW w:w="3761" w:type="dxa"/>
          </w:tcPr>
          <w:p w14:paraId="28D82F3F" w14:textId="77777777" w:rsidR="006063C1" w:rsidRDefault="006063C1" w:rsidP="006063C1">
            <w:pPr>
              <w:spacing w:after="0"/>
              <w:ind w:left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GB"/>
              </w:rPr>
              <w:t>Job title:</w:t>
            </w:r>
            <w:r w:rsidRPr="0078565A">
              <w:rPr>
                <w:rFonts w:ascii="Century Gothic" w:hAnsi="Century Gothic"/>
                <w:sz w:val="18"/>
                <w:szCs w:val="18"/>
              </w:rPr>
              <w:t xml:space="preserve"> Senior University Lecturer</w:t>
            </w:r>
          </w:p>
        </w:tc>
      </w:tr>
    </w:tbl>
    <w:p w14:paraId="7A29EE3A" w14:textId="77777777" w:rsidR="006063C1" w:rsidRPr="0078565A" w:rsidRDefault="006063C1" w:rsidP="006D0293">
      <w:pPr>
        <w:rPr>
          <w:rFonts w:ascii="Century Gothic" w:hAnsi="Century Gothic"/>
          <w:sz w:val="18"/>
          <w:szCs w:val="18"/>
        </w:rPr>
      </w:pPr>
    </w:p>
    <w:sectPr w:rsidR="006063C1" w:rsidRPr="0078565A" w:rsidSect="0067415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EA4AD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9E0C89"/>
    <w:multiLevelType w:val="multilevel"/>
    <w:tmpl w:val="3BC8EABA"/>
    <w:lvl w:ilvl="0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D534B"/>
    <w:multiLevelType w:val="hybridMultilevel"/>
    <w:tmpl w:val="E45E66B2"/>
    <w:lvl w:ilvl="0" w:tplc="84148F0A">
      <w:start w:val="1"/>
      <w:numFmt w:val="bullet"/>
      <w:pStyle w:val="Achievements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hint="default"/>
        <w:color w:val="999999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AC2827"/>
    <w:multiLevelType w:val="hybridMultilevel"/>
    <w:tmpl w:val="EF94A8E6"/>
    <w:lvl w:ilvl="0" w:tplc="EFCE7B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23A360D"/>
    <w:multiLevelType w:val="multilevel"/>
    <w:tmpl w:val="37B6B180"/>
    <w:lvl w:ilvl="0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hint="default"/>
        <w:color w:val="80808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DF483C"/>
    <w:multiLevelType w:val="multilevel"/>
    <w:tmpl w:val="370C2762"/>
    <w:lvl w:ilvl="0">
      <w:start w:val="1"/>
      <w:numFmt w:val="bullet"/>
      <w:lvlText w:val="o"/>
      <w:lvlJc w:val="left"/>
      <w:pPr>
        <w:tabs>
          <w:tab w:val="num" w:pos="-360"/>
        </w:tabs>
        <w:ind w:left="2520" w:hanging="360"/>
      </w:pPr>
      <w:rPr>
        <w:rFonts w:ascii="Courier New" w:hAnsi="Courier New" w:hint="default"/>
        <w:color w:val="80808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46"/>
    <w:rsid w:val="00032F5D"/>
    <w:rsid w:val="000569E4"/>
    <w:rsid w:val="00060912"/>
    <w:rsid w:val="00107916"/>
    <w:rsid w:val="001651D1"/>
    <w:rsid w:val="00171A7A"/>
    <w:rsid w:val="001741B8"/>
    <w:rsid w:val="00184E92"/>
    <w:rsid w:val="002906CC"/>
    <w:rsid w:val="00294044"/>
    <w:rsid w:val="002A53B2"/>
    <w:rsid w:val="002B7F21"/>
    <w:rsid w:val="002D0446"/>
    <w:rsid w:val="00310651"/>
    <w:rsid w:val="003B2E00"/>
    <w:rsid w:val="003B32DC"/>
    <w:rsid w:val="003B6096"/>
    <w:rsid w:val="003E6AF4"/>
    <w:rsid w:val="004506BF"/>
    <w:rsid w:val="004E685B"/>
    <w:rsid w:val="0057153D"/>
    <w:rsid w:val="005E1744"/>
    <w:rsid w:val="005F5EE7"/>
    <w:rsid w:val="006063C1"/>
    <w:rsid w:val="00667FE9"/>
    <w:rsid w:val="00674156"/>
    <w:rsid w:val="006D0293"/>
    <w:rsid w:val="00704BEE"/>
    <w:rsid w:val="0077378B"/>
    <w:rsid w:val="0078565A"/>
    <w:rsid w:val="007D1080"/>
    <w:rsid w:val="00801319"/>
    <w:rsid w:val="00816FAF"/>
    <w:rsid w:val="00845A3E"/>
    <w:rsid w:val="0095419A"/>
    <w:rsid w:val="009E0640"/>
    <w:rsid w:val="00A20A46"/>
    <w:rsid w:val="00B64E46"/>
    <w:rsid w:val="00BA319A"/>
    <w:rsid w:val="00C64517"/>
    <w:rsid w:val="00CB605E"/>
    <w:rsid w:val="00CF6C49"/>
    <w:rsid w:val="00D009B1"/>
    <w:rsid w:val="00D83FA3"/>
    <w:rsid w:val="00DA407B"/>
    <w:rsid w:val="00DB3D38"/>
    <w:rsid w:val="00DB5E11"/>
    <w:rsid w:val="00DC205C"/>
    <w:rsid w:val="00DC6890"/>
    <w:rsid w:val="00DD168A"/>
    <w:rsid w:val="00DE3438"/>
    <w:rsid w:val="00DF20E7"/>
    <w:rsid w:val="00E545EF"/>
    <w:rsid w:val="00E61F20"/>
    <w:rsid w:val="00F104FB"/>
    <w:rsid w:val="00F15207"/>
    <w:rsid w:val="00FC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B79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4156"/>
    <w:pPr>
      <w:spacing w:before="60" w:after="60"/>
      <w:ind w:left="2160"/>
    </w:pPr>
    <w:rPr>
      <w:rFonts w:asciiTheme="minorHAnsi" w:hAnsiTheme="minorHAnsi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rsid w:val="005F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autoRedefine/>
    <w:qFormat/>
    <w:rsid w:val="001741B8"/>
    <w:pPr>
      <w:spacing w:before="360" w:after="440" w:line="240" w:lineRule="atLeast"/>
      <w:ind w:left="0"/>
    </w:pPr>
    <w:rPr>
      <w:rFonts w:ascii="Century Gothic" w:hAnsi="Century Gothic"/>
      <w:noProof/>
      <w:color w:val="7F7F7F" w:themeColor="text1" w:themeTint="80"/>
      <w:sz w:val="28"/>
      <w:szCs w:val="28"/>
    </w:rPr>
  </w:style>
  <w:style w:type="paragraph" w:styleId="BalloonText">
    <w:name w:val="Balloon Text"/>
    <w:basedOn w:val="Normal"/>
    <w:semiHidden/>
    <w:unhideWhenUsed/>
    <w:rsid w:val="00DC205C"/>
    <w:rPr>
      <w:rFonts w:cs="Tahoma"/>
    </w:rPr>
  </w:style>
  <w:style w:type="paragraph" w:customStyle="1" w:styleId="SectionTitle">
    <w:name w:val="Section Title"/>
    <w:basedOn w:val="Normal"/>
    <w:unhideWhenUsed/>
    <w:qFormat/>
    <w:rsid w:val="00674156"/>
    <w:pPr>
      <w:pBdr>
        <w:bottom w:val="single" w:sz="4" w:space="1" w:color="A6A6A6" w:themeColor="background1" w:themeShade="A6"/>
      </w:pBdr>
      <w:spacing w:before="200"/>
      <w:ind w:left="0"/>
    </w:pPr>
    <w:rPr>
      <w:rFonts w:asciiTheme="majorHAnsi" w:hAnsiTheme="majorHAnsi"/>
    </w:rPr>
  </w:style>
  <w:style w:type="paragraph" w:customStyle="1" w:styleId="ContactInfo">
    <w:name w:val="Contact Info"/>
    <w:basedOn w:val="Normal"/>
    <w:qFormat/>
    <w:rsid w:val="005F5EE7"/>
    <w:pPr>
      <w:ind w:left="0"/>
    </w:pPr>
  </w:style>
  <w:style w:type="paragraph" w:customStyle="1" w:styleId="JobTitle">
    <w:name w:val="Job Title"/>
    <w:basedOn w:val="Normal"/>
    <w:qFormat/>
    <w:rsid w:val="005F5EE7"/>
    <w:pPr>
      <w:spacing w:before="0"/>
    </w:pPr>
    <w:rPr>
      <w:color w:val="7F7F7F" w:themeColor="text1" w:themeTint="80"/>
    </w:rPr>
  </w:style>
  <w:style w:type="paragraph" w:customStyle="1" w:styleId="Achievements">
    <w:name w:val="Achievements"/>
    <w:basedOn w:val="Normal"/>
    <w:unhideWhenUsed/>
    <w:qFormat/>
    <w:rsid w:val="005F5EE7"/>
    <w:pPr>
      <w:numPr>
        <w:numId w:val="1"/>
      </w:numPr>
    </w:pPr>
  </w:style>
  <w:style w:type="paragraph" w:customStyle="1" w:styleId="DateandLocation">
    <w:name w:val="Date and Location"/>
    <w:basedOn w:val="Normal"/>
    <w:qFormat/>
    <w:rsid w:val="005F5EE7"/>
    <w:pPr>
      <w:tabs>
        <w:tab w:val="left" w:pos="3600"/>
        <w:tab w:val="right" w:pos="8640"/>
      </w:tabs>
      <w:spacing w:before="160"/>
    </w:pPr>
  </w:style>
  <w:style w:type="character" w:customStyle="1" w:styleId="Heading1Char">
    <w:name w:val="Heading 1 Char"/>
    <w:basedOn w:val="DefaultParagraphFont"/>
    <w:link w:val="Heading1"/>
    <w:rsid w:val="005F5EE7"/>
    <w:rPr>
      <w:rFonts w:asciiTheme="majorHAnsi" w:eastAsiaTheme="majorEastAsia" w:hAnsiTheme="majorHAnsi" w:cstheme="majorBidi"/>
      <w:b/>
      <w:bCs/>
      <w:color w:val="262626" w:themeColor="text1" w:themeTint="D9"/>
      <w:spacing w:val="1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F5EE7"/>
    <w:rPr>
      <w:color w:val="808080"/>
    </w:rPr>
  </w:style>
  <w:style w:type="paragraph" w:styleId="NormalWeb">
    <w:name w:val="Normal (Web)"/>
    <w:basedOn w:val="Normal"/>
    <w:uiPriority w:val="99"/>
    <w:unhideWhenUsed/>
    <w:rsid w:val="00B64E46"/>
    <w:pPr>
      <w:spacing w:before="100" w:beforeAutospacing="1" w:after="100" w:afterAutospacing="1"/>
      <w:ind w:left="0"/>
    </w:pPr>
    <w:rPr>
      <w:rFonts w:ascii="Times" w:hAnsi="Times"/>
      <w:spacing w:val="0"/>
      <w:sz w:val="20"/>
      <w:szCs w:val="20"/>
      <w:lang w:val="en-GB"/>
    </w:rPr>
  </w:style>
  <w:style w:type="paragraph" w:styleId="NoSpacing">
    <w:name w:val="No Spacing"/>
    <w:uiPriority w:val="1"/>
    <w:qFormat/>
    <w:rsid w:val="00F104F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41B8"/>
    <w:pPr>
      <w:spacing w:before="0"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</w:rPr>
  </w:style>
  <w:style w:type="table" w:styleId="TableGrid">
    <w:name w:val="Table Grid"/>
    <w:basedOn w:val="TableNormal"/>
    <w:rsid w:val="00667FE9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4156"/>
    <w:pPr>
      <w:spacing w:before="60" w:after="60"/>
      <w:ind w:left="2160"/>
    </w:pPr>
    <w:rPr>
      <w:rFonts w:asciiTheme="minorHAnsi" w:hAnsiTheme="minorHAnsi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rsid w:val="005F5E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62626" w:themeColor="text1" w:themeTint="D9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autoRedefine/>
    <w:qFormat/>
    <w:rsid w:val="001741B8"/>
    <w:pPr>
      <w:spacing w:before="360" w:after="440" w:line="240" w:lineRule="atLeast"/>
      <w:ind w:left="0"/>
    </w:pPr>
    <w:rPr>
      <w:rFonts w:ascii="Century Gothic" w:hAnsi="Century Gothic"/>
      <w:noProof/>
      <w:color w:val="7F7F7F" w:themeColor="text1" w:themeTint="80"/>
      <w:sz w:val="28"/>
      <w:szCs w:val="28"/>
    </w:rPr>
  </w:style>
  <w:style w:type="paragraph" w:styleId="BalloonText">
    <w:name w:val="Balloon Text"/>
    <w:basedOn w:val="Normal"/>
    <w:semiHidden/>
    <w:unhideWhenUsed/>
    <w:rsid w:val="00DC205C"/>
    <w:rPr>
      <w:rFonts w:cs="Tahoma"/>
    </w:rPr>
  </w:style>
  <w:style w:type="paragraph" w:customStyle="1" w:styleId="SectionTitle">
    <w:name w:val="Section Title"/>
    <w:basedOn w:val="Normal"/>
    <w:unhideWhenUsed/>
    <w:qFormat/>
    <w:rsid w:val="00674156"/>
    <w:pPr>
      <w:pBdr>
        <w:bottom w:val="single" w:sz="4" w:space="1" w:color="A6A6A6" w:themeColor="background1" w:themeShade="A6"/>
      </w:pBdr>
      <w:spacing w:before="200"/>
      <w:ind w:left="0"/>
    </w:pPr>
    <w:rPr>
      <w:rFonts w:asciiTheme="majorHAnsi" w:hAnsiTheme="majorHAnsi"/>
    </w:rPr>
  </w:style>
  <w:style w:type="paragraph" w:customStyle="1" w:styleId="ContactInfo">
    <w:name w:val="Contact Info"/>
    <w:basedOn w:val="Normal"/>
    <w:qFormat/>
    <w:rsid w:val="005F5EE7"/>
    <w:pPr>
      <w:ind w:left="0"/>
    </w:pPr>
  </w:style>
  <w:style w:type="paragraph" w:customStyle="1" w:styleId="JobTitle">
    <w:name w:val="Job Title"/>
    <w:basedOn w:val="Normal"/>
    <w:qFormat/>
    <w:rsid w:val="005F5EE7"/>
    <w:pPr>
      <w:spacing w:before="0"/>
    </w:pPr>
    <w:rPr>
      <w:color w:val="7F7F7F" w:themeColor="text1" w:themeTint="80"/>
    </w:rPr>
  </w:style>
  <w:style w:type="paragraph" w:customStyle="1" w:styleId="Achievements">
    <w:name w:val="Achievements"/>
    <w:basedOn w:val="Normal"/>
    <w:unhideWhenUsed/>
    <w:qFormat/>
    <w:rsid w:val="005F5EE7"/>
    <w:pPr>
      <w:numPr>
        <w:numId w:val="1"/>
      </w:numPr>
    </w:pPr>
  </w:style>
  <w:style w:type="paragraph" w:customStyle="1" w:styleId="DateandLocation">
    <w:name w:val="Date and Location"/>
    <w:basedOn w:val="Normal"/>
    <w:qFormat/>
    <w:rsid w:val="005F5EE7"/>
    <w:pPr>
      <w:tabs>
        <w:tab w:val="left" w:pos="3600"/>
        <w:tab w:val="right" w:pos="8640"/>
      </w:tabs>
      <w:spacing w:before="160"/>
    </w:pPr>
  </w:style>
  <w:style w:type="character" w:customStyle="1" w:styleId="Heading1Char">
    <w:name w:val="Heading 1 Char"/>
    <w:basedOn w:val="DefaultParagraphFont"/>
    <w:link w:val="Heading1"/>
    <w:rsid w:val="005F5EE7"/>
    <w:rPr>
      <w:rFonts w:asciiTheme="majorHAnsi" w:eastAsiaTheme="majorEastAsia" w:hAnsiTheme="majorHAnsi" w:cstheme="majorBidi"/>
      <w:b/>
      <w:bCs/>
      <w:color w:val="262626" w:themeColor="text1" w:themeTint="D9"/>
      <w:spacing w:val="1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F5EE7"/>
    <w:rPr>
      <w:color w:val="808080"/>
    </w:rPr>
  </w:style>
  <w:style w:type="paragraph" w:styleId="NormalWeb">
    <w:name w:val="Normal (Web)"/>
    <w:basedOn w:val="Normal"/>
    <w:uiPriority w:val="99"/>
    <w:unhideWhenUsed/>
    <w:rsid w:val="00B64E46"/>
    <w:pPr>
      <w:spacing w:before="100" w:beforeAutospacing="1" w:after="100" w:afterAutospacing="1"/>
      <w:ind w:left="0"/>
    </w:pPr>
    <w:rPr>
      <w:rFonts w:ascii="Times" w:hAnsi="Times"/>
      <w:spacing w:val="0"/>
      <w:sz w:val="20"/>
      <w:szCs w:val="20"/>
      <w:lang w:val="en-GB"/>
    </w:rPr>
  </w:style>
  <w:style w:type="paragraph" w:styleId="NoSpacing">
    <w:name w:val="No Spacing"/>
    <w:uiPriority w:val="1"/>
    <w:qFormat/>
    <w:rsid w:val="00F104F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741B8"/>
    <w:pPr>
      <w:spacing w:before="0"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</w:rPr>
  </w:style>
  <w:style w:type="table" w:styleId="TableGrid">
    <w:name w:val="Table Grid"/>
    <w:basedOn w:val="TableNormal"/>
    <w:rsid w:val="00667FE9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private:var:folders:dx:q4nc6gxx4yl00pw_04_47m2m0000gn:T:TC028064739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sume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E278CA8-1AC1-48C8-8E7A-4AFE5BD33B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TC028064739991</Template>
  <TotalTime>15</TotalTime>
  <Pages>3</Pages>
  <Words>475</Words>
  <Characters>2714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Sales manager resume (Contemporary design)</vt:lpstr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manager resume (Contemporary design)</dc:title>
  <dc:creator>Megan Lockett</dc:creator>
  <cp:keywords/>
  <cp:lastModifiedBy>Victoria Vallance</cp:lastModifiedBy>
  <cp:revision>5</cp:revision>
  <cp:lastPrinted>2003-09-24T17:51:00Z</cp:lastPrinted>
  <dcterms:created xsi:type="dcterms:W3CDTF">2015-05-11T04:13:00Z</dcterms:created>
  <dcterms:modified xsi:type="dcterms:W3CDTF">2015-05-17T03:36:00Z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TC063694991033</vt:lpwstr>
  </property>
</Properties>
</file>